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E66FC" w14:textId="0DB2F562" w:rsidR="006561B6" w:rsidRDefault="006561B6">
      <w:r>
        <w:rPr>
          <w:noProof/>
        </w:rPr>
        <mc:AlternateContent>
          <mc:Choice Requires="wpg">
            <w:drawing>
              <wp:anchor distT="0" distB="0" distL="114300" distR="114300" simplePos="0" relativeHeight="251695104" behindDoc="0" locked="0" layoutInCell="1" allowOverlap="1" wp14:anchorId="3D05FC1A" wp14:editId="6D9BEFDD">
                <wp:simplePos x="0" y="0"/>
                <wp:positionH relativeFrom="column">
                  <wp:posOffset>0</wp:posOffset>
                </wp:positionH>
                <wp:positionV relativeFrom="paragraph">
                  <wp:posOffset>0</wp:posOffset>
                </wp:positionV>
                <wp:extent cx="7082155" cy="9605736"/>
                <wp:effectExtent l="0" t="0" r="4445" b="0"/>
                <wp:wrapNone/>
                <wp:docPr id="50" name="Grupo 50"/>
                <wp:cNvGraphicFramePr/>
                <a:graphic xmlns:a="http://schemas.openxmlformats.org/drawingml/2006/main">
                  <a:graphicData uri="http://schemas.microsoft.com/office/word/2010/wordprocessingGroup">
                    <wpg:wgp>
                      <wpg:cNvGrpSpPr/>
                      <wpg:grpSpPr>
                        <a:xfrm>
                          <a:off x="0" y="0"/>
                          <a:ext cx="7082155" cy="9605736"/>
                          <a:chOff x="0" y="0"/>
                          <a:chExt cx="7082155" cy="9605736"/>
                        </a:xfrm>
                      </wpg:grpSpPr>
                      <wps:wsp>
                        <wps:cNvPr id="51" name="Rectángulo 3"/>
                        <wps:cNvSpPr>
                          <a:spLocks noChangeArrowheads="1"/>
                        </wps:cNvSpPr>
                        <wps:spPr bwMode="auto">
                          <a:xfrm>
                            <a:off x="2338252" y="4572000"/>
                            <a:ext cx="4739005" cy="4800600"/>
                          </a:xfrm>
                          <a:prstGeom prst="rect">
                            <a:avLst/>
                          </a:prstGeom>
                          <a:solidFill>
                            <a:srgbClr val="C49955"/>
                          </a:solidFill>
                          <a:ln>
                            <a:noFill/>
                          </a:ln>
                          <a:effectLst/>
                        </wps:spPr>
                        <wps:bodyPr rot="0" vert="horz" wrap="square" lIns="36576" tIns="36576" rIns="36576" bIns="36576" anchor="t" anchorCtr="0" upright="1">
                          <a:noAutofit/>
                        </wps:bodyPr>
                      </wps:wsp>
                      <wps:wsp>
                        <wps:cNvPr id="52" name="Rectángulo 4"/>
                        <wps:cNvSpPr>
                          <a:spLocks noChangeArrowheads="1"/>
                        </wps:cNvSpPr>
                        <wps:spPr bwMode="auto">
                          <a:xfrm>
                            <a:off x="0" y="4572000"/>
                            <a:ext cx="2517140" cy="5029200"/>
                          </a:xfrm>
                          <a:prstGeom prst="rect">
                            <a:avLst/>
                          </a:prstGeom>
                          <a:solidFill>
                            <a:srgbClr val="6C1D45"/>
                          </a:solidFill>
                          <a:ln>
                            <a:noFill/>
                          </a:ln>
                          <a:effectLst/>
                        </wps:spPr>
                        <wps:bodyPr rot="0" vert="horz" wrap="square" lIns="91440" tIns="45720" rIns="91440" bIns="45720" anchor="t" anchorCtr="0" upright="1">
                          <a:noAutofit/>
                        </wps:bodyPr>
                      </wps:wsp>
                      <wps:wsp>
                        <wps:cNvPr id="53" name="Forma libre 5"/>
                        <wps:cNvSpPr>
                          <a:spLocks/>
                        </wps:cNvSpPr>
                        <wps:spPr bwMode="auto">
                          <a:xfrm>
                            <a:off x="0" y="8438606"/>
                            <a:ext cx="7082155" cy="1167130"/>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C49955"/>
                          </a:solidFill>
                          <a:ln>
                            <a:noFill/>
                          </a:ln>
                          <a:effectLst/>
                        </wps:spPr>
                        <wps:bodyPr rot="0" vert="horz" wrap="square" lIns="91440" tIns="45720" rIns="91440" bIns="45720" anchor="t" anchorCtr="0" upright="1">
                          <a:noAutofit/>
                        </wps:bodyPr>
                      </wps:wsp>
                      <wps:wsp>
                        <wps:cNvPr id="54" name="Cuadro de texto 6"/>
                        <wps:cNvSpPr txBox="1">
                          <a:spLocks noChangeArrowheads="1"/>
                        </wps:cNvSpPr>
                        <wps:spPr bwMode="auto">
                          <a:xfrm>
                            <a:off x="235132" y="5972175"/>
                            <a:ext cx="1966595" cy="343517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231227" w14:textId="77777777" w:rsidR="006561B6" w:rsidRPr="00AF7B37" w:rsidRDefault="006561B6" w:rsidP="006561B6">
                              <w:pPr>
                                <w:pStyle w:val="Prrafodelista"/>
                                <w:widowControl w:val="0"/>
                                <w:numPr>
                                  <w:ilvl w:val="0"/>
                                  <w:numId w:val="4"/>
                                </w:numPr>
                                <w:spacing w:line="280" w:lineRule="exact"/>
                                <w:rPr>
                                  <w:rFonts w:ascii="Arial" w:hAnsi="Arial" w:cs="Arial"/>
                                  <w:color w:val="FFFFFE"/>
                                  <w:sz w:val="15"/>
                                  <w:szCs w:val="15"/>
                                </w:rPr>
                              </w:pPr>
                              <w:r w:rsidRPr="00AF7B37">
                                <w:rPr>
                                  <w:rFonts w:ascii="Montserrat" w:eastAsia="Arial" w:hAnsi="Montserrat" w:cs="Arial"/>
                                  <w:b/>
                                  <w:bCs/>
                                  <w:color w:val="FFFFFF" w:themeColor="background1"/>
                                  <w:spacing w:val="16"/>
                                  <w:w w:val="90"/>
                                  <w:sz w:val="18"/>
                                  <w:szCs w:val="18"/>
                                  <w:lang w:bidi="es-MX"/>
                                </w:rPr>
                                <w:t xml:space="preserve">Identifique </w:t>
                              </w:r>
                              <w:r w:rsidRPr="00AF7B37">
                                <w:rPr>
                                  <w:rFonts w:ascii="Arial" w:eastAsia="Arial" w:hAnsi="Arial" w:cs="Arial"/>
                                  <w:color w:val="2E3640"/>
                                  <w:spacing w:val="16"/>
                                  <w:w w:val="90"/>
                                  <w:sz w:val="16"/>
                                  <w:szCs w:val="16"/>
                                  <w:lang w:bidi="es-MX"/>
                                </w:rPr>
                                <w:br/>
                              </w:r>
                              <w:r w:rsidRPr="00AF7B37">
                                <w:rPr>
                                  <w:rFonts w:ascii="Montserrat" w:eastAsia="Arial" w:hAnsi="Montserrat" w:cs="Arial"/>
                                  <w:color w:val="FFFFFE"/>
                                  <w:sz w:val="15"/>
                                  <w:szCs w:val="15"/>
                                  <w:lang w:bidi="es-MX"/>
                                </w:rPr>
                                <w:t>los principios éticos de la ISO 19011:2018 que están en juego o siendo vulnerados.</w:t>
                              </w:r>
                            </w:p>
                            <w:p w14:paraId="3E7C4EAA" w14:textId="77777777" w:rsidR="006561B6" w:rsidRPr="00AF7B37" w:rsidRDefault="006561B6" w:rsidP="006561B6">
                              <w:pPr>
                                <w:pStyle w:val="Prrafodelista"/>
                                <w:widowControl w:val="0"/>
                                <w:numPr>
                                  <w:ilvl w:val="0"/>
                                  <w:numId w:val="4"/>
                                </w:numPr>
                                <w:spacing w:line="280" w:lineRule="exact"/>
                                <w:rPr>
                                  <w:rFonts w:ascii="Arial" w:hAnsi="Arial" w:cs="Arial"/>
                                  <w:color w:val="FFFFFE"/>
                                  <w:sz w:val="15"/>
                                  <w:szCs w:val="15"/>
                                </w:rPr>
                              </w:pPr>
                              <w:r>
                                <w:rPr>
                                  <w:rFonts w:ascii="Montserrat" w:eastAsia="Arial" w:hAnsi="Montserrat" w:cs="Arial"/>
                                  <w:b/>
                                  <w:bCs/>
                                  <w:color w:val="FFFFFF" w:themeColor="background1"/>
                                  <w:spacing w:val="16"/>
                                  <w:w w:val="90"/>
                                  <w:sz w:val="18"/>
                                  <w:szCs w:val="18"/>
                                  <w:lang w:bidi="es-MX"/>
                                </w:rPr>
                                <w:t>Analice</w:t>
                              </w:r>
                              <w:r w:rsidRPr="00AF7B37">
                                <w:rPr>
                                  <w:rFonts w:ascii="Montserrat" w:eastAsia="Arial" w:hAnsi="Montserrat" w:cs="Arial"/>
                                  <w:b/>
                                  <w:bCs/>
                                  <w:color w:val="FFFFFF" w:themeColor="background1"/>
                                  <w:spacing w:val="16"/>
                                  <w:w w:val="90"/>
                                  <w:sz w:val="18"/>
                                  <w:szCs w:val="18"/>
                                  <w:lang w:bidi="es-MX"/>
                                </w:rPr>
                                <w:t xml:space="preserve"> </w:t>
                              </w:r>
                              <w:r w:rsidRPr="00AF7B37">
                                <w:rPr>
                                  <w:rFonts w:ascii="Arial" w:eastAsia="Arial" w:hAnsi="Arial" w:cs="Arial"/>
                                  <w:color w:val="2E3640"/>
                                  <w:spacing w:val="16"/>
                                  <w:w w:val="90"/>
                                  <w:sz w:val="16"/>
                                  <w:szCs w:val="16"/>
                                  <w:lang w:bidi="es-MX"/>
                                </w:rPr>
                                <w:br/>
                              </w:r>
                              <w:r w:rsidRPr="00AF7B37">
                                <w:rPr>
                                  <w:rFonts w:ascii="Montserrat" w:eastAsia="Arial" w:hAnsi="Montserrat" w:cs="Arial"/>
                                  <w:color w:val="FFFFFE"/>
                                  <w:sz w:val="15"/>
                                  <w:szCs w:val="15"/>
                                  <w:lang w:bidi="es-MX"/>
                                </w:rPr>
                                <w:t>las implicaciones de cada posible acción para el auditor, el cliente de la auditoría y el auditado.</w:t>
                              </w:r>
                            </w:p>
                            <w:p w14:paraId="41E2AA32" w14:textId="77777777" w:rsidR="006561B6" w:rsidRPr="00806937" w:rsidRDefault="006561B6" w:rsidP="006561B6">
                              <w:pPr>
                                <w:pStyle w:val="Prrafodelista"/>
                                <w:widowControl w:val="0"/>
                                <w:numPr>
                                  <w:ilvl w:val="0"/>
                                  <w:numId w:val="4"/>
                                </w:numPr>
                                <w:spacing w:line="280" w:lineRule="exact"/>
                                <w:rPr>
                                  <w:rFonts w:ascii="Arial" w:hAnsi="Arial" w:cs="Arial"/>
                                  <w:color w:val="FFFFFE"/>
                                  <w:sz w:val="15"/>
                                  <w:szCs w:val="15"/>
                                </w:rPr>
                              </w:pPr>
                              <w:r>
                                <w:rPr>
                                  <w:rFonts w:ascii="Montserrat" w:eastAsia="Arial" w:hAnsi="Montserrat" w:cs="Arial"/>
                                  <w:b/>
                                  <w:bCs/>
                                  <w:color w:val="FFFFFF" w:themeColor="background1"/>
                                  <w:spacing w:val="16"/>
                                  <w:w w:val="90"/>
                                  <w:sz w:val="18"/>
                                  <w:szCs w:val="18"/>
                                  <w:lang w:bidi="es-MX"/>
                                </w:rPr>
                                <w:t>Evalúe</w:t>
                              </w:r>
                            </w:p>
                            <w:p w14:paraId="2FA82338" w14:textId="77777777" w:rsidR="006561B6" w:rsidRPr="00806937" w:rsidRDefault="006561B6" w:rsidP="006561B6">
                              <w:pPr>
                                <w:pStyle w:val="Prrafodelista"/>
                                <w:widowControl w:val="0"/>
                                <w:spacing w:line="280" w:lineRule="exact"/>
                                <w:rPr>
                                  <w:rFonts w:ascii="Montserrat" w:hAnsi="Montserrat" w:cs="Arial"/>
                                  <w:color w:val="FFFFFF" w:themeColor="background1"/>
                                  <w:sz w:val="15"/>
                                  <w:szCs w:val="15"/>
                                </w:rPr>
                              </w:pPr>
                              <w:r w:rsidRPr="00806937">
                                <w:rPr>
                                  <w:rFonts w:ascii="Montserrat" w:hAnsi="Montserrat"/>
                                  <w:color w:val="FFFFFF" w:themeColor="background1"/>
                                  <w:sz w:val="15"/>
                                  <w:szCs w:val="15"/>
                                </w:rPr>
                                <w:t>y proponga la acción correcta que el auditor debería tomar,</w:t>
                              </w:r>
                              <w:r w:rsidRPr="00806937">
                                <w:rPr>
                                  <w:rFonts w:ascii="Aptos" w:hAnsi="Aptos"/>
                                  <w:color w:val="FFFFFF" w:themeColor="background1"/>
                                  <w:sz w:val="14"/>
                                  <w:szCs w:val="14"/>
                                </w:rPr>
                                <w:t xml:space="preserve"> </w:t>
                              </w:r>
                              <w:r w:rsidRPr="00806937">
                                <w:rPr>
                                  <w:rFonts w:ascii="Montserrat" w:hAnsi="Montserrat"/>
                                  <w:color w:val="FFFFFF" w:themeColor="background1"/>
                                  <w:sz w:val="15"/>
                                  <w:szCs w:val="15"/>
                                </w:rPr>
                                <w:t>justificando su decisión basándose en los lineamientos de la norma.</w:t>
                              </w:r>
                            </w:p>
                          </w:txbxContent>
                        </wps:txbx>
                        <wps:bodyPr rot="0" vert="horz" wrap="square" lIns="36576" tIns="36576" rIns="36576" bIns="36576" anchor="t" anchorCtr="0" upright="1">
                          <a:noAutofit/>
                        </wps:bodyPr>
                      </wps:wsp>
                      <pic:pic xmlns:pic="http://schemas.openxmlformats.org/drawingml/2006/picture">
                        <pic:nvPicPr>
                          <pic:cNvPr id="55" name="Imagen 55"/>
                          <pic:cNvPicPr>
                            <a:picLocks noChangeAspect="1"/>
                          </pic:cNvPicPr>
                        </pic:nvPicPr>
                        <pic:blipFill>
                          <a:blip r:embed="rId7">
                            <a:extLst>
                              <a:ext uri="{28A0092B-C50C-407E-A947-70E740481C1C}">
                                <a14:useLocalDpi xmlns:a14="http://schemas.microsoft.com/office/drawing/2010/main" val="0"/>
                              </a:ext>
                            </a:extLst>
                          </a:blip>
                          <a:srcRect l="100" r="100"/>
                          <a:stretch>
                            <a:fillRect/>
                          </a:stretch>
                        </pic:blipFill>
                        <pic:spPr bwMode="auto">
                          <a:xfrm>
                            <a:off x="0" y="0"/>
                            <a:ext cx="7082155" cy="4733290"/>
                          </a:xfrm>
                          <a:prstGeom prst="rect">
                            <a:avLst/>
                          </a:prstGeom>
                          <a:noFill/>
                          <a:ln>
                            <a:noFill/>
                          </a:ln>
                          <a:effectLst/>
                        </pic:spPr>
                      </pic:pic>
                      <wps:wsp>
                        <wps:cNvPr id="56" name="Cuadro de texto 8"/>
                        <wps:cNvSpPr txBox="1">
                          <a:spLocks noChangeArrowheads="1"/>
                        </wps:cNvSpPr>
                        <wps:spPr bwMode="auto">
                          <a:xfrm>
                            <a:off x="3122023" y="182880"/>
                            <a:ext cx="3848100" cy="11144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979536" w14:textId="77777777" w:rsidR="006561B6" w:rsidRPr="009F4A37" w:rsidRDefault="006561B6" w:rsidP="006561B6">
                              <w:pPr>
                                <w:widowControl w:val="0"/>
                                <w:spacing w:line="840" w:lineRule="exact"/>
                                <w:jc w:val="right"/>
                                <w:rPr>
                                  <w:rFonts w:ascii="Arial" w:hAnsi="Arial" w:cs="Arial"/>
                                  <w:b/>
                                  <w:bCs/>
                                  <w:color w:val="FFFFFF" w:themeColor="background1"/>
                                  <w:w w:val="90"/>
                                  <w:sz w:val="80"/>
                                  <w:szCs w:val="80"/>
                                  <w:lang w:val="en"/>
                                </w:rPr>
                              </w:pPr>
                              <w:r w:rsidRPr="009F4A37">
                                <w:rPr>
                                  <w:rFonts w:ascii="Arial" w:eastAsia="Arial" w:hAnsi="Arial" w:cs="Arial"/>
                                  <w:b/>
                                  <w:bCs/>
                                  <w:color w:val="FFFFFF" w:themeColor="background1"/>
                                  <w:w w:val="90"/>
                                  <w:sz w:val="80"/>
                                  <w:szCs w:val="80"/>
                                  <w:lang w:bidi="es-MX"/>
                                </w:rPr>
                                <w:t>Dilemas Éticos del auditor</w:t>
                              </w:r>
                            </w:p>
                          </w:txbxContent>
                        </wps:txbx>
                        <wps:bodyPr rot="0" vert="horz" wrap="square" lIns="36576" tIns="36576" rIns="36576" bIns="36576" anchor="t" anchorCtr="0" upright="1">
                          <a:noAutofit/>
                        </wps:bodyPr>
                      </wps:wsp>
                      <wps:wsp>
                        <wps:cNvPr id="57" name="Cuadro de texto 23"/>
                        <wps:cNvSpPr txBox="1">
                          <a:spLocks noChangeArrowheads="1"/>
                        </wps:cNvSpPr>
                        <wps:spPr bwMode="auto">
                          <a:xfrm>
                            <a:off x="195943" y="4859383"/>
                            <a:ext cx="2283460"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EF6AE7" w14:textId="77777777" w:rsidR="006561B6" w:rsidRPr="009F4A37" w:rsidRDefault="006561B6" w:rsidP="006561B6">
                              <w:pPr>
                                <w:widowControl w:val="0"/>
                                <w:spacing w:line="320" w:lineRule="exact"/>
                                <w:rPr>
                                  <w:rFonts w:ascii="Arial" w:hAnsi="Arial" w:cs="Arial"/>
                                  <w:b/>
                                  <w:bCs/>
                                  <w:color w:val="FFFFFF" w:themeColor="background1"/>
                                  <w:w w:val="90"/>
                                  <w:sz w:val="36"/>
                                  <w:szCs w:val="36"/>
                                  <w:lang w:val="en"/>
                                </w:rPr>
                              </w:pPr>
                              <w:r w:rsidRPr="009F4A37">
                                <w:rPr>
                                  <w:rFonts w:ascii="Arial" w:hAnsi="Arial" w:cs="Arial"/>
                                  <w:b/>
                                  <w:bCs/>
                                  <w:color w:val="FFFFFF" w:themeColor="background1"/>
                                  <w:sz w:val="28"/>
                                  <w:szCs w:val="28"/>
                                </w:rPr>
                                <w:t>Instrucciones para el Participante:</w:t>
                              </w:r>
                            </w:p>
                          </w:txbxContent>
                        </wps:txbx>
                        <wps:bodyPr rot="0" vert="horz" wrap="square" lIns="36576" tIns="36576" rIns="36576" bIns="36576" anchor="t" anchorCtr="0" upright="1">
                          <a:noAutofit/>
                        </wps:bodyPr>
                      </wps:wsp>
                      <wpg:grpSp>
                        <wpg:cNvPr id="58" name="Grupo 58"/>
                        <wpg:cNvGrpSpPr/>
                        <wpg:grpSpPr>
                          <a:xfrm>
                            <a:off x="0" y="8469074"/>
                            <a:ext cx="7072630" cy="758504"/>
                            <a:chOff x="0" y="108857"/>
                            <a:chExt cx="7300595" cy="758588"/>
                          </a:xfrm>
                        </wpg:grpSpPr>
                        <wps:wsp>
                          <wps:cNvPr id="59" name="Forma libre 28"/>
                          <wps:cNvSpPr>
                            <a:spLocks/>
                          </wps:cNvSpPr>
                          <wps:spPr bwMode="auto">
                            <a:xfrm>
                              <a:off x="0" y="163285"/>
                              <a:ext cx="7300595" cy="657225"/>
                            </a:xfrm>
                            <a:custGeom>
                              <a:avLst/>
                              <a:gdLst>
                                <a:gd name="T0" fmla="*/ 0 w 2452"/>
                                <a:gd name="T1" fmla="*/ 145 h 219"/>
                                <a:gd name="T2" fmla="*/ 2452 w 2452"/>
                                <a:gd name="T3" fmla="*/ 219 h 219"/>
                              </a:gdLst>
                              <a:ahLst/>
                              <a:cxnLst>
                                <a:cxn ang="0">
                                  <a:pos x="T0" y="T1"/>
                                </a:cxn>
                                <a:cxn ang="0">
                                  <a:pos x="T2" y="T3"/>
                                </a:cxn>
                              </a:cxnLst>
                              <a:rect l="0" t="0" r="r" b="b"/>
                              <a:pathLst>
                                <a:path w="2452" h="219">
                                  <a:moveTo>
                                    <a:pt x="0" y="145"/>
                                  </a:moveTo>
                                  <a:cubicBezTo>
                                    <a:pt x="950" y="0"/>
                                    <a:pt x="1836" y="98"/>
                                    <a:pt x="2452" y="21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orma libre 29"/>
                          <wps:cNvSpPr>
                            <a:spLocks/>
                          </wps:cNvSpPr>
                          <wps:spPr bwMode="auto">
                            <a:xfrm>
                              <a:off x="0" y="141514"/>
                              <a:ext cx="7300595" cy="542925"/>
                            </a:xfrm>
                            <a:custGeom>
                              <a:avLst/>
                              <a:gdLst>
                                <a:gd name="T0" fmla="*/ 0 w 2452"/>
                                <a:gd name="T1" fmla="*/ 181 h 181"/>
                                <a:gd name="T2" fmla="*/ 2452 w 2452"/>
                                <a:gd name="T3" fmla="*/ 165 h 181"/>
                              </a:gdLst>
                              <a:ahLst/>
                              <a:cxnLst>
                                <a:cxn ang="0">
                                  <a:pos x="T0" y="T1"/>
                                </a:cxn>
                                <a:cxn ang="0">
                                  <a:pos x="T2" y="T3"/>
                                </a:cxn>
                              </a:cxnLst>
                              <a:rect l="0" t="0" r="r" b="b"/>
                              <a:pathLst>
                                <a:path w="2452" h="181">
                                  <a:moveTo>
                                    <a:pt x="0" y="181"/>
                                  </a:moveTo>
                                  <a:cubicBezTo>
                                    <a:pt x="940" y="0"/>
                                    <a:pt x="1828" y="65"/>
                                    <a:pt x="2452" y="16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1" name="Forma libre 30"/>
                          <wps:cNvSpPr>
                            <a:spLocks/>
                          </wps:cNvSpPr>
                          <wps:spPr bwMode="auto">
                            <a:xfrm>
                              <a:off x="0" y="323885"/>
                              <a:ext cx="7300595" cy="543560"/>
                            </a:xfrm>
                            <a:custGeom>
                              <a:avLst/>
                              <a:gdLst>
                                <a:gd name="T0" fmla="*/ 2452 w 2452"/>
                                <a:gd name="T1" fmla="*/ 181 h 181"/>
                                <a:gd name="T2" fmla="*/ 0 w 2452"/>
                                <a:gd name="T3" fmla="*/ 170 h 181"/>
                              </a:gdLst>
                              <a:ahLst/>
                              <a:cxnLst>
                                <a:cxn ang="0">
                                  <a:pos x="T0" y="T1"/>
                                </a:cxn>
                                <a:cxn ang="0">
                                  <a:pos x="T2" y="T3"/>
                                </a:cxn>
                              </a:cxnLst>
                              <a:rect l="0" t="0" r="r" b="b"/>
                              <a:pathLst>
                                <a:path w="2452" h="181">
                                  <a:moveTo>
                                    <a:pt x="2452" y="181"/>
                                  </a:moveTo>
                                  <a:cubicBezTo>
                                    <a:pt x="1828" y="74"/>
                                    <a:pt x="942" y="0"/>
                                    <a:pt x="0" y="170"/>
                                  </a:cubicBezTo>
                                </a:path>
                              </a:pathLst>
                            </a:custGeom>
                            <a:noFill/>
                            <a:ln w="6350">
                              <a:solidFill>
                                <a:schemeClr val="bg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2" name="Forma libre 31"/>
                          <wps:cNvSpPr>
                            <a:spLocks/>
                          </wps:cNvSpPr>
                          <wps:spPr bwMode="auto">
                            <a:xfrm>
                              <a:off x="0" y="108857"/>
                              <a:ext cx="7300595" cy="55499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3" name="Forma libre 32"/>
                          <wps:cNvSpPr>
                            <a:spLocks/>
                          </wps:cNvSpPr>
                          <wps:spPr bwMode="auto">
                            <a:xfrm>
                              <a:off x="0" y="217714"/>
                              <a:ext cx="7300595" cy="546100"/>
                            </a:xfrm>
                            <a:custGeom>
                              <a:avLst/>
                              <a:gdLst>
                                <a:gd name="T0" fmla="*/ 0 w 2452"/>
                                <a:gd name="T1" fmla="*/ 170 h 182"/>
                                <a:gd name="T2" fmla="*/ 2452 w 2452"/>
                                <a:gd name="T3" fmla="*/ 182 h 182"/>
                              </a:gdLst>
                              <a:ahLst/>
                              <a:cxnLst>
                                <a:cxn ang="0">
                                  <a:pos x="T0" y="T1"/>
                                </a:cxn>
                                <a:cxn ang="0">
                                  <a:pos x="T2" y="T3"/>
                                </a:cxn>
                              </a:cxnLst>
                              <a:rect l="0" t="0" r="r" b="b"/>
                              <a:pathLst>
                                <a:path w="2452" h="182">
                                  <a:moveTo>
                                    <a:pt x="0" y="170"/>
                                  </a:moveTo>
                                  <a:cubicBezTo>
                                    <a:pt x="942" y="0"/>
                                    <a:pt x="1829" y="75"/>
                                    <a:pt x="2452" y="182"/>
                                  </a:cubicBezTo>
                                </a:path>
                              </a:pathLst>
                            </a:custGeom>
                            <a:noFill/>
                            <a:ln w="6350">
                              <a:solidFill>
                                <a:srgbClr val="E4D0A8"/>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s:wsp>
                        <wps:cNvPr id="64" name="Cuadro de texto 23"/>
                        <wps:cNvSpPr txBox="1">
                          <a:spLocks noChangeArrowheads="1"/>
                        </wps:cNvSpPr>
                        <wps:spPr bwMode="auto">
                          <a:xfrm>
                            <a:off x="209006" y="5329244"/>
                            <a:ext cx="2283460" cy="64293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DBB557" w14:textId="77777777" w:rsidR="006561B6" w:rsidRPr="009F4A37" w:rsidRDefault="006561B6" w:rsidP="009F4A37">
                              <w:pPr>
                                <w:widowControl w:val="0"/>
                                <w:rPr>
                                  <w:rFonts w:ascii="Montserrat" w:hAnsi="Montserrat" w:cs="Arial"/>
                                  <w:color w:val="FFFFFF" w:themeColor="background1"/>
                                  <w:w w:val="90"/>
                                  <w:sz w:val="18"/>
                                  <w:szCs w:val="18"/>
                                </w:rPr>
                              </w:pPr>
                              <w:r w:rsidRPr="009F4A37">
                                <w:rPr>
                                  <w:rFonts w:ascii="Montserrat" w:hAnsi="Montserrat"/>
                                  <w:color w:val="FFFFFF" w:themeColor="background1"/>
                                  <w:sz w:val="18"/>
                                  <w:szCs w:val="18"/>
                                </w:rPr>
                                <w:t>A continuación, se presentan dos casos que representan dilemas éticos comunes en la práctica de la auditoría. Para cada caso, se le pide que:</w:t>
                              </w:r>
                            </w:p>
                          </w:txbxContent>
                        </wps:txbx>
                        <wps:bodyPr rot="0" vert="horz" wrap="square" lIns="36576" tIns="36576" rIns="36576" bIns="36576" anchor="t" anchorCtr="0" upright="1">
                          <a:noAutofit/>
                        </wps:bodyPr>
                      </wps:wsp>
                      <wps:wsp>
                        <wps:cNvPr id="65" name="Cuadro de texto 23"/>
                        <wps:cNvSpPr txBox="1">
                          <a:spLocks noChangeArrowheads="1"/>
                        </wps:cNvSpPr>
                        <wps:spPr bwMode="auto">
                          <a:xfrm>
                            <a:off x="2769326" y="4898572"/>
                            <a:ext cx="3895725"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AF6030" w14:textId="77777777" w:rsidR="006561B6" w:rsidRPr="009F4A37" w:rsidRDefault="006561B6" w:rsidP="006561B6">
                              <w:pPr>
                                <w:widowControl w:val="0"/>
                                <w:spacing w:line="320" w:lineRule="exact"/>
                                <w:rPr>
                                  <w:rFonts w:ascii="Arial" w:hAnsi="Arial" w:cs="Arial"/>
                                  <w:color w:val="FFFFFF" w:themeColor="background1"/>
                                  <w:w w:val="90"/>
                                  <w:sz w:val="36"/>
                                  <w:szCs w:val="36"/>
                                </w:rPr>
                              </w:pPr>
                              <w:r w:rsidRPr="009F4A37">
                                <w:rPr>
                                  <w:rFonts w:ascii="Arial" w:hAnsi="Arial" w:cs="Arial"/>
                                  <w:b/>
                                  <w:bCs/>
                                  <w:color w:val="FFFFFF" w:themeColor="background1"/>
                                  <w:sz w:val="28"/>
                                  <w:szCs w:val="28"/>
                                </w:rPr>
                                <w:t>Rúbrica de Evaluación para el Ejercicio de Dilemas Éticos del Auditor</w:t>
                              </w:r>
                            </w:p>
                          </w:txbxContent>
                        </wps:txbx>
                        <wps:bodyPr rot="0" vert="horz" wrap="square" lIns="36576" tIns="36576" rIns="36576" bIns="36576" anchor="t" anchorCtr="0" upright="1">
                          <a:noAutofit/>
                        </wps:bodyPr>
                      </wps:wsp>
                      <wpg:grpSp>
                        <wpg:cNvPr id="66" name="Grupo 66"/>
                        <wpg:cNvGrpSpPr/>
                        <wpg:grpSpPr>
                          <a:xfrm>
                            <a:off x="2808515" y="5734595"/>
                            <a:ext cx="1295400" cy="352425"/>
                            <a:chOff x="0" y="0"/>
                            <a:chExt cx="1295400" cy="352425"/>
                          </a:xfrm>
                        </wpg:grpSpPr>
                        <wps:wsp>
                          <wps:cNvPr id="67" name="Rectángulo: esquinas redondeadas 67"/>
                          <wps:cNvSpPr/>
                          <wps:spPr>
                            <a:xfrm>
                              <a:off x="0" y="0"/>
                              <a:ext cx="1295400" cy="352425"/>
                            </a:xfrm>
                            <a:prstGeom prst="roundRect">
                              <a:avLst/>
                            </a:prstGeom>
                            <a:solidFill>
                              <a:srgbClr val="E4D0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uadro de texto 68"/>
                          <wps:cNvSpPr txBox="1"/>
                          <wps:spPr>
                            <a:xfrm>
                              <a:off x="76200" y="47625"/>
                              <a:ext cx="1114425" cy="257175"/>
                            </a:xfrm>
                            <a:prstGeom prst="rect">
                              <a:avLst/>
                            </a:prstGeom>
                            <a:noFill/>
                            <a:ln w="6350">
                              <a:noFill/>
                            </a:ln>
                          </wps:spPr>
                          <wps:txbx>
                            <w:txbxContent>
                              <w:p w14:paraId="7688AC00" w14:textId="77777777" w:rsidR="006561B6" w:rsidRPr="009E239F" w:rsidRDefault="006561B6" w:rsidP="006561B6">
                                <w:pPr>
                                  <w:jc w:val="center"/>
                                  <w:rPr>
                                    <w:rFonts w:ascii="Montserrat" w:hAnsi="Montserrat"/>
                                    <w:b/>
                                    <w:bCs/>
                                    <w:color w:val="C49955"/>
                                    <w:sz w:val="22"/>
                                    <w:szCs w:val="22"/>
                                    <w:lang w:val="es-ES"/>
                                  </w:rPr>
                                </w:pPr>
                                <w:r w:rsidRPr="009E239F">
                                  <w:rPr>
                                    <w:rFonts w:ascii="Montserrat" w:hAnsi="Montserrat"/>
                                    <w:b/>
                                    <w:bCs/>
                                    <w:color w:val="C49955"/>
                                    <w:sz w:val="22"/>
                                    <w:szCs w:val="22"/>
                                    <w:lang w:val="es-ES"/>
                                  </w:rPr>
                                  <w:t>Criterio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upo 69"/>
                        <wpg:cNvGrpSpPr/>
                        <wpg:grpSpPr>
                          <a:xfrm>
                            <a:off x="4193178" y="5734595"/>
                            <a:ext cx="876300" cy="352425"/>
                            <a:chOff x="0" y="0"/>
                            <a:chExt cx="1295400" cy="352425"/>
                          </a:xfrm>
                        </wpg:grpSpPr>
                        <wps:wsp>
                          <wps:cNvPr id="70" name="Rectángulo: esquinas redondeadas 70"/>
                          <wps:cNvSpPr/>
                          <wps:spPr>
                            <a:xfrm>
                              <a:off x="0" y="0"/>
                              <a:ext cx="1295400" cy="352425"/>
                            </a:xfrm>
                            <a:prstGeom prst="roundRect">
                              <a:avLst/>
                            </a:prstGeom>
                            <a:solidFill>
                              <a:srgbClr val="E4D0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uadro de texto 71"/>
                          <wps:cNvSpPr txBox="1"/>
                          <wps:spPr>
                            <a:xfrm>
                              <a:off x="76198" y="47625"/>
                              <a:ext cx="1134717" cy="257175"/>
                            </a:xfrm>
                            <a:prstGeom prst="rect">
                              <a:avLst/>
                            </a:prstGeom>
                            <a:noFill/>
                            <a:ln w="6350">
                              <a:noFill/>
                            </a:ln>
                          </wps:spPr>
                          <wps:txbx>
                            <w:txbxContent>
                              <w:p w14:paraId="26724729" w14:textId="77777777" w:rsidR="006561B6" w:rsidRPr="009E239F" w:rsidRDefault="006561B6" w:rsidP="006561B6">
                                <w:pPr>
                                  <w:jc w:val="center"/>
                                  <w:rPr>
                                    <w:rFonts w:ascii="Montserrat" w:hAnsi="Montserrat"/>
                                    <w:b/>
                                    <w:bCs/>
                                    <w:color w:val="C49955"/>
                                    <w:sz w:val="22"/>
                                    <w:szCs w:val="22"/>
                                    <w:lang w:val="es-ES"/>
                                  </w:rPr>
                                </w:pPr>
                                <w:r w:rsidRPr="009E239F">
                                  <w:rPr>
                                    <w:rFonts w:ascii="Montserrat" w:hAnsi="Montserrat"/>
                                    <w:b/>
                                    <w:bCs/>
                                    <w:color w:val="C49955"/>
                                    <w:sz w:val="22"/>
                                    <w:szCs w:val="22"/>
                                    <w:lang w:val="es-ES"/>
                                  </w:rPr>
                                  <w:t>Puntaje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 name="Grupo 72"/>
                        <wpg:cNvGrpSpPr/>
                        <wpg:grpSpPr>
                          <a:xfrm>
                            <a:off x="5146766" y="5734595"/>
                            <a:ext cx="1733550" cy="352425"/>
                            <a:chOff x="0" y="0"/>
                            <a:chExt cx="1295400" cy="352425"/>
                          </a:xfrm>
                        </wpg:grpSpPr>
                        <wps:wsp>
                          <wps:cNvPr id="73" name="Rectángulo: esquinas redondeadas 73"/>
                          <wps:cNvSpPr/>
                          <wps:spPr>
                            <a:xfrm>
                              <a:off x="0" y="0"/>
                              <a:ext cx="1295400" cy="352425"/>
                            </a:xfrm>
                            <a:prstGeom prst="roundRect">
                              <a:avLst/>
                            </a:prstGeom>
                            <a:solidFill>
                              <a:srgbClr val="E4D0A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Cuadro de texto 74"/>
                          <wps:cNvSpPr txBox="1"/>
                          <wps:spPr>
                            <a:xfrm>
                              <a:off x="76200" y="47625"/>
                              <a:ext cx="1114425" cy="257175"/>
                            </a:xfrm>
                            <a:prstGeom prst="rect">
                              <a:avLst/>
                            </a:prstGeom>
                            <a:noFill/>
                            <a:ln w="6350">
                              <a:noFill/>
                            </a:ln>
                          </wps:spPr>
                          <wps:txbx>
                            <w:txbxContent>
                              <w:p w14:paraId="472AA286" w14:textId="77777777" w:rsidR="006561B6" w:rsidRPr="009E239F" w:rsidRDefault="006561B6" w:rsidP="006561B6">
                                <w:pPr>
                                  <w:jc w:val="center"/>
                                  <w:rPr>
                                    <w:rFonts w:ascii="Montserrat" w:hAnsi="Montserrat"/>
                                    <w:b/>
                                    <w:bCs/>
                                    <w:color w:val="C49955"/>
                                    <w:sz w:val="22"/>
                                    <w:szCs w:val="22"/>
                                    <w:lang w:val="es-ES"/>
                                  </w:rPr>
                                </w:pPr>
                                <w:r w:rsidRPr="009E239F">
                                  <w:rPr>
                                    <w:rFonts w:ascii="Montserrat" w:hAnsi="Montserrat"/>
                                    <w:b/>
                                    <w:bCs/>
                                    <w:color w:val="C49955"/>
                                    <w:sz w:val="22"/>
                                    <w:szCs w:val="22"/>
                                    <w:lang w:val="es-ES"/>
                                  </w:rPr>
                                  <w:t>Descripción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 name="Cuadro de texto 23"/>
                        <wps:cNvSpPr txBox="1">
                          <a:spLocks noChangeArrowheads="1"/>
                        </wps:cNvSpPr>
                        <wps:spPr bwMode="auto">
                          <a:xfrm>
                            <a:off x="2886892" y="6243987"/>
                            <a:ext cx="1152525" cy="6425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A39ACD"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Identificación de principios éticos vulnerados</w:t>
                              </w:r>
                            </w:p>
                          </w:txbxContent>
                        </wps:txbx>
                        <wps:bodyPr rot="0" vert="horz" wrap="square" lIns="36576" tIns="36576" rIns="36576" bIns="36576" anchor="t" anchorCtr="0" upright="1">
                          <a:noAutofit/>
                        </wps:bodyPr>
                      </wps:wsp>
                      <wps:wsp>
                        <wps:cNvPr id="76" name="Cuadro de texto 23"/>
                        <wps:cNvSpPr txBox="1">
                          <a:spLocks noChangeArrowheads="1"/>
                        </wps:cNvSpPr>
                        <wps:spPr bwMode="auto">
                          <a:xfrm>
                            <a:off x="2886892" y="6844938"/>
                            <a:ext cx="115252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2D02E1"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Análisis de implicaciones</w:t>
                              </w:r>
                            </w:p>
                          </w:txbxContent>
                        </wps:txbx>
                        <wps:bodyPr rot="0" vert="horz" wrap="square" lIns="36576" tIns="36576" rIns="36576" bIns="36576" anchor="t" anchorCtr="0" upright="1">
                          <a:noAutofit/>
                        </wps:bodyPr>
                      </wps:wsp>
                      <wps:wsp>
                        <wps:cNvPr id="77" name="Cuadro de texto 23"/>
                        <wps:cNvSpPr txBox="1">
                          <a:spLocks noChangeArrowheads="1"/>
                        </wps:cNvSpPr>
                        <wps:spPr bwMode="auto">
                          <a:xfrm>
                            <a:off x="2886892" y="7589520"/>
                            <a:ext cx="115252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F0EC98"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Propuesta de acción correcta</w:t>
                              </w:r>
                            </w:p>
                          </w:txbxContent>
                        </wps:txbx>
                        <wps:bodyPr rot="0" vert="horz" wrap="square" lIns="36576" tIns="36576" rIns="36576" bIns="36576" anchor="t" anchorCtr="0" upright="1">
                          <a:noAutofit/>
                        </wps:bodyPr>
                      </wps:wsp>
                      <wps:wsp>
                        <wps:cNvPr id="78" name="Cuadro de texto 23"/>
                        <wps:cNvSpPr txBox="1">
                          <a:spLocks noChangeArrowheads="1"/>
                        </wps:cNvSpPr>
                        <wps:spPr bwMode="auto">
                          <a:xfrm>
                            <a:off x="4297680" y="6244046"/>
                            <a:ext cx="65722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17DA87A"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3 puntos</w:t>
                              </w:r>
                            </w:p>
                          </w:txbxContent>
                        </wps:txbx>
                        <wps:bodyPr rot="0" vert="horz" wrap="square" lIns="36576" tIns="36576" rIns="36576" bIns="36576" anchor="t" anchorCtr="0" upright="1">
                          <a:noAutofit/>
                        </wps:bodyPr>
                      </wps:wsp>
                      <wps:wsp>
                        <wps:cNvPr id="79" name="Cuadro de texto 23"/>
                        <wps:cNvSpPr txBox="1">
                          <a:spLocks noChangeArrowheads="1"/>
                        </wps:cNvSpPr>
                        <wps:spPr bwMode="auto">
                          <a:xfrm>
                            <a:off x="4284618" y="6844938"/>
                            <a:ext cx="69532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8FAA8C" w14:textId="77777777" w:rsidR="006561B6" w:rsidRPr="00AF7B37" w:rsidRDefault="006561B6" w:rsidP="006561B6">
                              <w:pPr>
                                <w:widowControl w:val="0"/>
                                <w:rPr>
                                  <w:rFonts w:ascii="Montserrat" w:hAnsi="Montserrat" w:cs="Arial"/>
                                  <w:color w:val="FFFFFF" w:themeColor="background1"/>
                                  <w:w w:val="90"/>
                                  <w:sz w:val="24"/>
                                  <w:szCs w:val="24"/>
                                  <w:lang w:val="en"/>
                                </w:rPr>
                              </w:pPr>
                              <w:r>
                                <w:rPr>
                                  <w:rFonts w:ascii="Montserrat" w:hAnsi="Montserrat"/>
                                  <w:color w:val="FFFFFF" w:themeColor="background1"/>
                                </w:rPr>
                                <w:t>4</w:t>
                              </w:r>
                              <w:r w:rsidRPr="009E239F">
                                <w:rPr>
                                  <w:rFonts w:ascii="Montserrat" w:hAnsi="Montserrat"/>
                                  <w:color w:val="FFFFFF" w:themeColor="background1"/>
                                </w:rPr>
                                <w:t xml:space="preserve"> puntos</w:t>
                              </w:r>
                            </w:p>
                          </w:txbxContent>
                        </wps:txbx>
                        <wps:bodyPr rot="0" vert="horz" wrap="square" lIns="36576" tIns="36576" rIns="36576" bIns="36576" anchor="t" anchorCtr="0" upright="1">
                          <a:noAutofit/>
                        </wps:bodyPr>
                      </wps:wsp>
                      <wps:wsp>
                        <wps:cNvPr id="80" name="Cuadro de texto 23"/>
                        <wps:cNvSpPr txBox="1">
                          <a:spLocks noChangeArrowheads="1"/>
                        </wps:cNvSpPr>
                        <wps:spPr bwMode="auto">
                          <a:xfrm>
                            <a:off x="4284618" y="7589520"/>
                            <a:ext cx="68580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028A38"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3 puntos</w:t>
                              </w:r>
                            </w:p>
                          </w:txbxContent>
                        </wps:txbx>
                        <wps:bodyPr rot="0" vert="horz" wrap="square" lIns="36576" tIns="36576" rIns="36576" bIns="36576" anchor="t" anchorCtr="0" upright="1">
                          <a:noAutofit/>
                        </wps:bodyPr>
                      </wps:wsp>
                      <wps:wsp>
                        <wps:cNvPr id="81" name="Cuadro de texto 23"/>
                        <wps:cNvSpPr txBox="1">
                          <a:spLocks noChangeArrowheads="1"/>
                        </wps:cNvSpPr>
                        <wps:spPr bwMode="auto">
                          <a:xfrm>
                            <a:off x="5251269" y="6243987"/>
                            <a:ext cx="1466850" cy="60088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4A4D6" w14:textId="77777777" w:rsidR="006561B6" w:rsidRPr="00AB0A2F" w:rsidRDefault="006561B6" w:rsidP="006561B6">
                              <w:pPr>
                                <w:rPr>
                                  <w:rFonts w:ascii="Montserrat" w:hAnsi="Montserrat"/>
                                  <w:color w:val="FFFFFF" w:themeColor="background1"/>
                                </w:rPr>
                              </w:pPr>
                              <w:r w:rsidRPr="00AB0A2F">
                                <w:rPr>
                                  <w:rFonts w:ascii="Montserrat" w:hAnsi="Montserrat"/>
                                  <w:color w:val="FFFFFF" w:themeColor="background1"/>
                                </w:rPr>
                                <w:t>Identifica correctamente los principios en juego</w:t>
                              </w:r>
                            </w:p>
                            <w:p w14:paraId="4914989B" w14:textId="77777777" w:rsidR="006561B6" w:rsidRPr="00AB0A2F" w:rsidRDefault="006561B6" w:rsidP="006561B6">
                              <w:pPr>
                                <w:widowControl w:val="0"/>
                                <w:rPr>
                                  <w:rFonts w:ascii="Montserrat" w:hAnsi="Montserrat" w:cs="Arial"/>
                                  <w:color w:val="FFFFFF" w:themeColor="background1"/>
                                  <w:w w:val="90"/>
                                  <w:sz w:val="24"/>
                                  <w:szCs w:val="24"/>
                                </w:rPr>
                              </w:pPr>
                            </w:p>
                          </w:txbxContent>
                        </wps:txbx>
                        <wps:bodyPr rot="0" vert="horz" wrap="square" lIns="36576" tIns="36576" rIns="36576" bIns="36576" anchor="t" anchorCtr="0" upright="1">
                          <a:noAutofit/>
                        </wps:bodyPr>
                      </wps:wsp>
                      <wps:wsp>
                        <wps:cNvPr id="82" name="Cuadro de texto 23"/>
                        <wps:cNvSpPr txBox="1">
                          <a:spLocks noChangeArrowheads="1"/>
                        </wps:cNvSpPr>
                        <wps:spPr bwMode="auto">
                          <a:xfrm>
                            <a:off x="5251269" y="6844808"/>
                            <a:ext cx="1543050" cy="79424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9C137" w14:textId="77777777" w:rsidR="006561B6" w:rsidRPr="00AB0A2F" w:rsidRDefault="006561B6" w:rsidP="006561B6">
                              <w:pPr>
                                <w:widowControl w:val="0"/>
                                <w:rPr>
                                  <w:rFonts w:ascii="Montserrat" w:hAnsi="Montserrat" w:cs="Arial"/>
                                  <w:color w:val="FFFFFF" w:themeColor="background1"/>
                                  <w:w w:val="90"/>
                                  <w:sz w:val="24"/>
                                  <w:szCs w:val="24"/>
                                </w:rPr>
                              </w:pPr>
                              <w:r w:rsidRPr="00AB0A2F">
                                <w:rPr>
                                  <w:rFonts w:ascii="Montserrat" w:hAnsi="Montserrat"/>
                                  <w:color w:val="FFFFFF" w:themeColor="background1"/>
                                </w:rPr>
                                <w:t>Analiza consecuencias para auditor, cliente y auditado en cada escenario propuesto.</w:t>
                              </w:r>
                            </w:p>
                          </w:txbxContent>
                        </wps:txbx>
                        <wps:bodyPr rot="0" vert="horz" wrap="square" lIns="36576" tIns="36576" rIns="36576" bIns="36576" anchor="t" anchorCtr="0" upright="1">
                          <a:noAutofit/>
                        </wps:bodyPr>
                      </wps:wsp>
                      <wps:wsp>
                        <wps:cNvPr id="83" name="Cuadro de texto 23"/>
                        <wps:cNvSpPr txBox="1">
                          <a:spLocks noChangeArrowheads="1"/>
                        </wps:cNvSpPr>
                        <wps:spPr bwMode="auto">
                          <a:xfrm>
                            <a:off x="5251269" y="7589520"/>
                            <a:ext cx="1571625"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AAB7CA" w14:textId="77777777" w:rsidR="006561B6" w:rsidRPr="00AB0A2F" w:rsidRDefault="006561B6" w:rsidP="006561B6">
                              <w:pPr>
                                <w:widowControl w:val="0"/>
                                <w:rPr>
                                  <w:rFonts w:ascii="Montserrat" w:hAnsi="Montserrat" w:cs="Arial"/>
                                  <w:color w:val="FFFFFF" w:themeColor="background1"/>
                                  <w:w w:val="90"/>
                                  <w:sz w:val="24"/>
                                  <w:szCs w:val="24"/>
                                </w:rPr>
                              </w:pPr>
                              <w:r w:rsidRPr="00AB0A2F">
                                <w:rPr>
                                  <w:rFonts w:ascii="Montserrat" w:hAnsi="Montserrat"/>
                                  <w:color w:val="FFFFFF" w:themeColor="background1"/>
                                </w:rPr>
                                <w:t>Propone acciones alineadas con la norma</w:t>
                              </w:r>
                            </w:p>
                          </w:txbxContent>
                        </wps:txbx>
                        <wps:bodyPr rot="0" vert="horz" wrap="square" lIns="36576" tIns="36576" rIns="36576" bIns="36576" anchor="t" anchorCtr="0" upright="1">
                          <a:noAutofit/>
                        </wps:bodyPr>
                      </wps:wsp>
                    </wpg:wgp>
                  </a:graphicData>
                </a:graphic>
              </wp:anchor>
            </w:drawing>
          </mc:Choice>
          <mc:Fallback>
            <w:pict>
              <v:group w14:anchorId="3D05FC1A" id="Grupo 50" o:spid="_x0000_s1026" style="position:absolute;margin-left:0;margin-top:0;width:557.65pt;height:756.35pt;z-index:251695104" coordsize="70821,960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">
                <v:rect id="Rectángulo 3" o:spid="_x0000_s1027" style="position:absolute;left:23382;top:45720;width:47390;height:4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" fillcolor="#c49955" stroked="f">
                  <v:textbox inset="2.88pt,2.88pt,2.88pt,2.88pt"/>
                </v:rect>
                <v:rect id="Rectángulo 4" o:spid="_x0000_s1028" style="position:absolute;top:45720;width:25171;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" fillcolor="#6c1d45" stroked="f"/>
                <v:shape id="Forma libre 5" o:spid="_x0000_s1029" style="position:absolute;top:84386;width:70821;height:11671;visibility:visible;mso-wrap-style:square;v-text-anchor:top" coordsize="244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" path="m2448,389v,-249,,-249,,-249c1158,,339,128,,183,,389,,389,,389r2448,xe" fillcolor="#c49955" stroked="f">
                  <v:path arrowok="t" o:connecttype="custom" o:connectlocs="7082155,1167130;7082155,420047;0,549061;0,1167130;7082155,1167130" o:connectangles="0,0,0,0,0"/>
                </v:shape>
                <v:shapetype id="_x0000_t202" coordsize="21600,21600" o:spt="202" path="m,l,21600r21600,l21600,xe">
                  <v:stroke joinstyle="miter"/>
                  <v:path gradientshapeok="t" o:connecttype="rect"/>
                </v:shapetype>
                <v:shape id="Cuadro de texto 6" o:spid="_x0000_s1030" type="#_x0000_t202" style="position:absolute;left:2351;top:59721;width:19666;height:3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" filled="f" fillcolor="#fffffe" stroked="f" strokecolor="#212120" insetpen="t">
                  <v:textbox inset="2.88pt,2.88pt,2.88pt,2.88pt">
                    <w:txbxContent>
                      <w:p w14:paraId="4A231227" w14:textId="77777777" w:rsidR="006561B6" w:rsidRPr="00AF7B37" w:rsidRDefault="006561B6" w:rsidP="006561B6">
                        <w:pPr>
                          <w:pStyle w:val="Prrafodelista"/>
                          <w:widowControl w:val="0"/>
                          <w:numPr>
                            <w:ilvl w:val="0"/>
                            <w:numId w:val="4"/>
                          </w:numPr>
                          <w:spacing w:line="280" w:lineRule="exact"/>
                          <w:rPr>
                            <w:rFonts w:ascii="Arial" w:hAnsi="Arial" w:cs="Arial"/>
                            <w:color w:val="FFFFFE"/>
                            <w:sz w:val="15"/>
                            <w:szCs w:val="15"/>
                          </w:rPr>
                        </w:pPr>
                        <w:r w:rsidRPr="00AF7B37">
                          <w:rPr>
                            <w:rFonts w:ascii="Montserrat" w:eastAsia="Arial" w:hAnsi="Montserrat" w:cs="Arial"/>
                            <w:b/>
                            <w:bCs/>
                            <w:color w:val="FFFFFF" w:themeColor="background1"/>
                            <w:spacing w:val="16"/>
                            <w:w w:val="90"/>
                            <w:sz w:val="18"/>
                            <w:szCs w:val="18"/>
                            <w:lang w:bidi="es-MX"/>
                          </w:rPr>
                          <w:t xml:space="preserve">Identifique </w:t>
                        </w:r>
                        <w:r w:rsidRPr="00AF7B37">
                          <w:rPr>
                            <w:rFonts w:ascii="Arial" w:eastAsia="Arial" w:hAnsi="Arial" w:cs="Arial"/>
                            <w:color w:val="2E3640"/>
                            <w:spacing w:val="16"/>
                            <w:w w:val="90"/>
                            <w:sz w:val="16"/>
                            <w:szCs w:val="16"/>
                            <w:lang w:bidi="es-MX"/>
                          </w:rPr>
                          <w:br/>
                        </w:r>
                        <w:r w:rsidRPr="00AF7B37">
                          <w:rPr>
                            <w:rFonts w:ascii="Montserrat" w:eastAsia="Arial" w:hAnsi="Montserrat" w:cs="Arial"/>
                            <w:color w:val="FFFFFE"/>
                            <w:sz w:val="15"/>
                            <w:szCs w:val="15"/>
                            <w:lang w:bidi="es-MX"/>
                          </w:rPr>
                          <w:t>los principios éticos de la ISO 19011:2018 que están en juego o siendo vulnerados.</w:t>
                        </w:r>
                      </w:p>
                      <w:p w14:paraId="3E7C4EAA" w14:textId="77777777" w:rsidR="006561B6" w:rsidRPr="00AF7B37" w:rsidRDefault="006561B6" w:rsidP="006561B6">
                        <w:pPr>
                          <w:pStyle w:val="Prrafodelista"/>
                          <w:widowControl w:val="0"/>
                          <w:numPr>
                            <w:ilvl w:val="0"/>
                            <w:numId w:val="4"/>
                          </w:numPr>
                          <w:spacing w:line="280" w:lineRule="exact"/>
                          <w:rPr>
                            <w:rFonts w:ascii="Arial" w:hAnsi="Arial" w:cs="Arial"/>
                            <w:color w:val="FFFFFE"/>
                            <w:sz w:val="15"/>
                            <w:szCs w:val="15"/>
                          </w:rPr>
                        </w:pPr>
                        <w:r>
                          <w:rPr>
                            <w:rFonts w:ascii="Montserrat" w:eastAsia="Arial" w:hAnsi="Montserrat" w:cs="Arial"/>
                            <w:b/>
                            <w:bCs/>
                            <w:color w:val="FFFFFF" w:themeColor="background1"/>
                            <w:spacing w:val="16"/>
                            <w:w w:val="90"/>
                            <w:sz w:val="18"/>
                            <w:szCs w:val="18"/>
                            <w:lang w:bidi="es-MX"/>
                          </w:rPr>
                          <w:t>Analice</w:t>
                        </w:r>
                        <w:r w:rsidRPr="00AF7B37">
                          <w:rPr>
                            <w:rFonts w:ascii="Montserrat" w:eastAsia="Arial" w:hAnsi="Montserrat" w:cs="Arial"/>
                            <w:b/>
                            <w:bCs/>
                            <w:color w:val="FFFFFF" w:themeColor="background1"/>
                            <w:spacing w:val="16"/>
                            <w:w w:val="90"/>
                            <w:sz w:val="18"/>
                            <w:szCs w:val="18"/>
                            <w:lang w:bidi="es-MX"/>
                          </w:rPr>
                          <w:t xml:space="preserve"> </w:t>
                        </w:r>
                        <w:r w:rsidRPr="00AF7B37">
                          <w:rPr>
                            <w:rFonts w:ascii="Arial" w:eastAsia="Arial" w:hAnsi="Arial" w:cs="Arial"/>
                            <w:color w:val="2E3640"/>
                            <w:spacing w:val="16"/>
                            <w:w w:val="90"/>
                            <w:sz w:val="16"/>
                            <w:szCs w:val="16"/>
                            <w:lang w:bidi="es-MX"/>
                          </w:rPr>
                          <w:br/>
                        </w:r>
                        <w:r w:rsidRPr="00AF7B37">
                          <w:rPr>
                            <w:rFonts w:ascii="Montserrat" w:eastAsia="Arial" w:hAnsi="Montserrat" w:cs="Arial"/>
                            <w:color w:val="FFFFFE"/>
                            <w:sz w:val="15"/>
                            <w:szCs w:val="15"/>
                            <w:lang w:bidi="es-MX"/>
                          </w:rPr>
                          <w:t>las implicaciones de cada posible acción para el auditor, el cliente de la auditoría y el auditado.</w:t>
                        </w:r>
                      </w:p>
                      <w:p w14:paraId="41E2AA32" w14:textId="77777777" w:rsidR="006561B6" w:rsidRPr="00806937" w:rsidRDefault="006561B6" w:rsidP="006561B6">
                        <w:pPr>
                          <w:pStyle w:val="Prrafodelista"/>
                          <w:widowControl w:val="0"/>
                          <w:numPr>
                            <w:ilvl w:val="0"/>
                            <w:numId w:val="4"/>
                          </w:numPr>
                          <w:spacing w:line="280" w:lineRule="exact"/>
                          <w:rPr>
                            <w:rFonts w:ascii="Arial" w:hAnsi="Arial" w:cs="Arial"/>
                            <w:color w:val="FFFFFE"/>
                            <w:sz w:val="15"/>
                            <w:szCs w:val="15"/>
                          </w:rPr>
                        </w:pPr>
                        <w:r>
                          <w:rPr>
                            <w:rFonts w:ascii="Montserrat" w:eastAsia="Arial" w:hAnsi="Montserrat" w:cs="Arial"/>
                            <w:b/>
                            <w:bCs/>
                            <w:color w:val="FFFFFF" w:themeColor="background1"/>
                            <w:spacing w:val="16"/>
                            <w:w w:val="90"/>
                            <w:sz w:val="18"/>
                            <w:szCs w:val="18"/>
                            <w:lang w:bidi="es-MX"/>
                          </w:rPr>
                          <w:t>Evalúe</w:t>
                        </w:r>
                      </w:p>
                      <w:p w14:paraId="2FA82338" w14:textId="77777777" w:rsidR="006561B6" w:rsidRPr="00806937" w:rsidRDefault="006561B6" w:rsidP="006561B6">
                        <w:pPr>
                          <w:pStyle w:val="Prrafodelista"/>
                          <w:widowControl w:val="0"/>
                          <w:spacing w:line="280" w:lineRule="exact"/>
                          <w:rPr>
                            <w:rFonts w:ascii="Montserrat" w:hAnsi="Montserrat" w:cs="Arial"/>
                            <w:color w:val="FFFFFF" w:themeColor="background1"/>
                            <w:sz w:val="15"/>
                            <w:szCs w:val="15"/>
                          </w:rPr>
                        </w:pPr>
                        <w:r w:rsidRPr="00806937">
                          <w:rPr>
                            <w:rFonts w:ascii="Montserrat" w:hAnsi="Montserrat"/>
                            <w:color w:val="FFFFFF" w:themeColor="background1"/>
                            <w:sz w:val="15"/>
                            <w:szCs w:val="15"/>
                          </w:rPr>
                          <w:t>y proponga la acción correcta que el auditor debería tomar,</w:t>
                        </w:r>
                        <w:r w:rsidRPr="00806937">
                          <w:rPr>
                            <w:rFonts w:ascii="Aptos" w:hAnsi="Aptos"/>
                            <w:color w:val="FFFFFF" w:themeColor="background1"/>
                            <w:sz w:val="14"/>
                            <w:szCs w:val="14"/>
                          </w:rPr>
                          <w:t xml:space="preserve"> </w:t>
                        </w:r>
                        <w:r w:rsidRPr="00806937">
                          <w:rPr>
                            <w:rFonts w:ascii="Montserrat" w:hAnsi="Montserrat"/>
                            <w:color w:val="FFFFFF" w:themeColor="background1"/>
                            <w:sz w:val="15"/>
                            <w:szCs w:val="15"/>
                          </w:rPr>
                          <w:t>justificando su decisión basándose en los lineamientos de la norma.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5" o:spid="_x0000_s1031" type="#_x0000_t75" style="position:absolute;width:70821;height:4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">
                  <v:imagedata r:id="rId8" o:title="" cropleft="66f" cropright="66f"/>
                </v:shape>
                <v:shape id="Cuadro de texto 8" o:spid="_x0000_s1032" type="#_x0000_t202" style="position:absolute;left:31220;top:1828;width:38481;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" filled="f" fillcolor="#fffffe" stroked="f" strokecolor="#212120" insetpen="t">
                  <v:textbox inset="2.88pt,2.88pt,2.88pt,2.88pt">
                    <w:txbxContent>
                      <w:p w14:paraId="43979536" w14:textId="77777777" w:rsidR="006561B6" w:rsidRPr="009F4A37" w:rsidRDefault="006561B6" w:rsidP="006561B6">
                        <w:pPr>
                          <w:widowControl w:val="0"/>
                          <w:spacing w:line="840" w:lineRule="exact"/>
                          <w:jc w:val="right"/>
                          <w:rPr>
                            <w:rFonts w:ascii="Arial" w:hAnsi="Arial" w:cs="Arial"/>
                            <w:b/>
                            <w:bCs/>
                            <w:color w:val="FFFFFF" w:themeColor="background1"/>
                            <w:w w:val="90"/>
                            <w:sz w:val="80"/>
                            <w:szCs w:val="80"/>
                            <w:lang w:val="en"/>
                          </w:rPr>
                        </w:pPr>
                        <w:r w:rsidRPr="009F4A37">
                          <w:rPr>
                            <w:rFonts w:ascii="Arial" w:eastAsia="Arial" w:hAnsi="Arial" w:cs="Arial"/>
                            <w:b/>
                            <w:bCs/>
                            <w:color w:val="FFFFFF" w:themeColor="background1"/>
                            <w:w w:val="90"/>
                            <w:sz w:val="80"/>
                            <w:szCs w:val="80"/>
                            <w:lang w:bidi="es-MX"/>
                          </w:rPr>
                          <w:t>Dilemas Éticos del auditor</w:t>
                        </w:r>
                      </w:p>
                    </w:txbxContent>
                  </v:textbox>
                </v:shape>
                <v:shape id="_x0000_s1033" type="#_x0000_t202" style="position:absolute;left:1959;top:48593;width:2283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" filled="f" fillcolor="#fffffe" stroked="f" strokecolor="#212120" insetpen="t">
                  <v:textbox inset="2.88pt,2.88pt,2.88pt,2.88pt">
                    <w:txbxContent>
                      <w:p w14:paraId="32EF6AE7" w14:textId="77777777" w:rsidR="006561B6" w:rsidRPr="009F4A37" w:rsidRDefault="006561B6" w:rsidP="006561B6">
                        <w:pPr>
                          <w:widowControl w:val="0"/>
                          <w:spacing w:line="320" w:lineRule="exact"/>
                          <w:rPr>
                            <w:rFonts w:ascii="Arial" w:hAnsi="Arial" w:cs="Arial"/>
                            <w:b/>
                            <w:bCs/>
                            <w:color w:val="FFFFFF" w:themeColor="background1"/>
                            <w:w w:val="90"/>
                            <w:sz w:val="36"/>
                            <w:szCs w:val="36"/>
                            <w:lang w:val="en"/>
                          </w:rPr>
                        </w:pPr>
                        <w:r w:rsidRPr="009F4A37">
                          <w:rPr>
                            <w:rFonts w:ascii="Arial" w:hAnsi="Arial" w:cs="Arial"/>
                            <w:b/>
                            <w:bCs/>
                            <w:color w:val="FFFFFF" w:themeColor="background1"/>
                            <w:sz w:val="28"/>
                            <w:szCs w:val="28"/>
                          </w:rPr>
                          <w:t>Instrucciones para el Participante:</w:t>
                        </w:r>
                      </w:p>
                    </w:txbxContent>
                  </v:textbox>
                </v:shape>
                <v:group id="Grupo 58" o:spid="_x0000_s1034" style="position:absolute;top:84690;width:70726;height:7585" coordorigin=",1088" coordsize="7300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orma libre 28" o:spid="_x0000_s1035" style="position:absolute;top:1632;width:73005;height:6573;visibility:visible;mso-wrap-style:square;v-text-anchor:top" coordsize="245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" path="m,145c950,,1836,98,2452,219e" filled="f" fillcolor="#fffffe" strokecolor="#fffffe" strokeweight=".5pt">
                    <v:stroke joinstyle="miter"/>
                    <v:shadow color="#8c8682"/>
                    <v:path arrowok="t" o:connecttype="custom" o:connectlocs="0,435149;7300595,657225" o:connectangles="0,0"/>
                  </v:shape>
                  <v:shape id="Forma libre 29" o:spid="_x0000_s1036" style="position:absolute;top:1415;width:73005;height:5429;visibility:visible;mso-wrap-style:square;v-text-anchor:top" coordsize="24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" path="m,181c940,,1828,65,2452,165e" filled="f" fillcolor="#fffffe" strokecolor="#fffffe" strokeweight=".5pt">
                    <v:stroke joinstyle="miter"/>
                    <v:shadow color="#8c8682"/>
                    <v:path arrowok="t" o:connecttype="custom" o:connectlocs="0,542925;7300595,494932" o:connectangles="0,0"/>
                  </v:shape>
                  <v:shape id="Forma libre 30" o:spid="_x0000_s1037" style="position:absolute;top:3238;width:73005;height:5436;visibility:visible;mso-wrap-style:square;v-text-anchor:top" coordsize="24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" path="m2452,181c1828,74,942,,,170e" filled="f" fillcolor="#fffffe" strokecolor="white [3212]" strokeweight=".5pt">
                    <v:stroke joinstyle="miter"/>
                    <v:shadow color="#8c8682"/>
                    <v:path arrowok="t" o:connecttype="custom" o:connectlocs="7300595,543560;0,510526" o:connectangles="0,0"/>
                  </v:shape>
                  <v:shape id="Forma libre 31" o:spid="_x0000_s1038" style="position:absolute;top:1088;width:73005;height:5550;visibility:visible;mso-wrap-style:square;v-text-anchor:top" coordsize="245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" path="m,167c943,,1829,77,2452,185e" filled="f" fillcolor="#fffffe" strokecolor="#fffffe" strokeweight=".5pt">
                    <v:stroke joinstyle="miter"/>
                    <v:shadow color="#8c8682"/>
                    <v:path arrowok="t" o:connecttype="custom" o:connectlocs="0,500991;7300595,554990" o:connectangles="0,0"/>
                  </v:shape>
                  <v:shape id="Forma libre 32" o:spid="_x0000_s1039" style="position:absolute;top:2177;width:73005;height:5461;visibility:visible;mso-wrap-style:square;v-text-anchor:top" coordsize="24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" path="m,170c942,,1829,75,2452,182e" filled="f" fillcolor="#fffffe" strokecolor="#e4d0a8" strokeweight=".5pt">
                    <v:stroke joinstyle="miter"/>
                    <v:shadow color="#8c8682"/>
                    <v:path arrowok="t" o:connecttype="custom" o:connectlocs="0,510093;7300595,546100" o:connectangles="0,0"/>
                  </v:shape>
                </v:group>
                <v:shape id="_x0000_s1040" type="#_x0000_t202" style="position:absolute;left:2090;top:53292;width:22834;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" filled="f" fillcolor="#fffffe" stroked="f" strokecolor="#212120" insetpen="t">
                  <v:textbox inset="2.88pt,2.88pt,2.88pt,2.88pt">
                    <w:txbxContent>
                      <w:p w14:paraId="59DBB557" w14:textId="77777777" w:rsidR="006561B6" w:rsidRPr="009F4A37" w:rsidRDefault="006561B6" w:rsidP="009F4A37">
                        <w:pPr>
                          <w:widowControl w:val="0"/>
                          <w:rPr>
                            <w:rFonts w:ascii="Montserrat" w:hAnsi="Montserrat" w:cs="Arial"/>
                            <w:color w:val="FFFFFF" w:themeColor="background1"/>
                            <w:w w:val="90"/>
                            <w:sz w:val="18"/>
                            <w:szCs w:val="18"/>
                          </w:rPr>
                        </w:pPr>
                        <w:r w:rsidRPr="009F4A37">
                          <w:rPr>
                            <w:rFonts w:ascii="Montserrat" w:hAnsi="Montserrat"/>
                            <w:color w:val="FFFFFF" w:themeColor="background1"/>
                            <w:sz w:val="18"/>
                            <w:szCs w:val="18"/>
                          </w:rPr>
                          <w:t>A continuación, se presentan dos casos que representan dilemas éticos comunes en la práctica de la auditoría. Para cada caso, se le pide que:</w:t>
                        </w:r>
                      </w:p>
                    </w:txbxContent>
                  </v:textbox>
                </v:shape>
                <v:shape id="_x0000_s1041" type="#_x0000_t202" style="position:absolute;left:27693;top:48985;width:3895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" filled="f" fillcolor="#fffffe" stroked="f" strokecolor="#212120" insetpen="t">
                  <v:textbox inset="2.88pt,2.88pt,2.88pt,2.88pt">
                    <w:txbxContent>
                      <w:p w14:paraId="1AAF6030" w14:textId="77777777" w:rsidR="006561B6" w:rsidRPr="009F4A37" w:rsidRDefault="006561B6" w:rsidP="006561B6">
                        <w:pPr>
                          <w:widowControl w:val="0"/>
                          <w:spacing w:line="320" w:lineRule="exact"/>
                          <w:rPr>
                            <w:rFonts w:ascii="Arial" w:hAnsi="Arial" w:cs="Arial"/>
                            <w:color w:val="FFFFFF" w:themeColor="background1"/>
                            <w:w w:val="90"/>
                            <w:sz w:val="36"/>
                            <w:szCs w:val="36"/>
                          </w:rPr>
                        </w:pPr>
                        <w:r w:rsidRPr="009F4A37">
                          <w:rPr>
                            <w:rFonts w:ascii="Arial" w:hAnsi="Arial" w:cs="Arial"/>
                            <w:b/>
                            <w:bCs/>
                            <w:color w:val="FFFFFF" w:themeColor="background1"/>
                            <w:sz w:val="28"/>
                            <w:szCs w:val="28"/>
                          </w:rPr>
                          <w:t>Rúbrica de Evaluación para el Ejercicio de Dilemas Éticos del Auditor</w:t>
                        </w:r>
                      </w:p>
                    </w:txbxContent>
                  </v:textbox>
                </v:shape>
                <v:group id="Grupo 66" o:spid="_x0000_s1042" style="position:absolute;left:28085;top:57345;width:12954;height:3525" coordsize="1295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ectángulo: esquinas redondeadas 67" o:spid="_x0000_s1043" style="position:absolute;width:1295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" fillcolor="#e4d0a8" stroked="f" strokeweight="1pt">
                    <v:stroke joinstyle="miter"/>
                  </v:roundrect>
                  <v:shape id="Cuadro de texto 68" o:spid="_x0000_s1044" type="#_x0000_t202" style="position:absolute;left:762;top:47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688AC00" w14:textId="77777777" w:rsidR="006561B6" w:rsidRPr="009E239F" w:rsidRDefault="006561B6" w:rsidP="006561B6">
                          <w:pPr>
                            <w:jc w:val="center"/>
                            <w:rPr>
                              <w:rFonts w:ascii="Montserrat" w:hAnsi="Montserrat"/>
                              <w:b/>
                              <w:bCs/>
                              <w:color w:val="C49955"/>
                              <w:sz w:val="22"/>
                              <w:szCs w:val="22"/>
                              <w:lang w:val="es-ES"/>
                            </w:rPr>
                          </w:pPr>
                          <w:r w:rsidRPr="009E239F">
                            <w:rPr>
                              <w:rFonts w:ascii="Montserrat" w:hAnsi="Montserrat"/>
                              <w:b/>
                              <w:bCs/>
                              <w:color w:val="C49955"/>
                              <w:sz w:val="22"/>
                              <w:szCs w:val="22"/>
                              <w:lang w:val="es-ES"/>
                            </w:rPr>
                            <w:t>Criterio</w:t>
                          </w:r>
                        </w:p>
                      </w:txbxContent>
                    </v:textbox>
                  </v:shape>
                </v:group>
                <v:group id="Grupo 69" o:spid="_x0000_s1045" style="position:absolute;left:41931;top:57345;width:8763;height:3525" coordsize="1295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oundrect id="Rectángulo: esquinas redondeadas 70" o:spid="_x0000_s1046" style="position:absolute;width:1295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" fillcolor="#e4d0a8" stroked="f" strokeweight="1pt">
                    <v:stroke joinstyle="miter"/>
                  </v:roundrect>
                  <v:shape id="Cuadro de texto 71" o:spid="_x0000_s1047" type="#_x0000_t202" style="position:absolute;left:761;top:476;width:113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26724729" w14:textId="77777777" w:rsidR="006561B6" w:rsidRPr="009E239F" w:rsidRDefault="006561B6" w:rsidP="006561B6">
                          <w:pPr>
                            <w:jc w:val="center"/>
                            <w:rPr>
                              <w:rFonts w:ascii="Montserrat" w:hAnsi="Montserrat"/>
                              <w:b/>
                              <w:bCs/>
                              <w:color w:val="C49955"/>
                              <w:sz w:val="22"/>
                              <w:szCs w:val="22"/>
                              <w:lang w:val="es-ES"/>
                            </w:rPr>
                          </w:pPr>
                          <w:r w:rsidRPr="009E239F">
                            <w:rPr>
                              <w:rFonts w:ascii="Montserrat" w:hAnsi="Montserrat"/>
                              <w:b/>
                              <w:bCs/>
                              <w:color w:val="C49955"/>
                              <w:sz w:val="22"/>
                              <w:szCs w:val="22"/>
                              <w:lang w:val="es-ES"/>
                            </w:rPr>
                            <w:t>Puntaje</w:t>
                          </w:r>
                        </w:p>
                      </w:txbxContent>
                    </v:textbox>
                  </v:shape>
                </v:group>
                <v:group id="Grupo 72" o:spid="_x0000_s1048" style="position:absolute;left:51467;top:57345;width:17336;height:3525" coordsize="1295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Rectángulo: esquinas redondeadas 73" o:spid="_x0000_s1049" style="position:absolute;width:12954;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" fillcolor="#e4d0a8" stroked="f" strokeweight="1pt">
                    <v:stroke joinstyle="miter"/>
                  </v:roundrect>
                  <v:shape id="Cuadro de texto 74" o:spid="_x0000_s1050" type="#_x0000_t202" style="position:absolute;left:762;top:47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472AA286" w14:textId="77777777" w:rsidR="006561B6" w:rsidRPr="009E239F" w:rsidRDefault="006561B6" w:rsidP="006561B6">
                          <w:pPr>
                            <w:jc w:val="center"/>
                            <w:rPr>
                              <w:rFonts w:ascii="Montserrat" w:hAnsi="Montserrat"/>
                              <w:b/>
                              <w:bCs/>
                              <w:color w:val="C49955"/>
                              <w:sz w:val="22"/>
                              <w:szCs w:val="22"/>
                              <w:lang w:val="es-ES"/>
                            </w:rPr>
                          </w:pPr>
                          <w:r w:rsidRPr="009E239F">
                            <w:rPr>
                              <w:rFonts w:ascii="Montserrat" w:hAnsi="Montserrat"/>
                              <w:b/>
                              <w:bCs/>
                              <w:color w:val="C49955"/>
                              <w:sz w:val="22"/>
                              <w:szCs w:val="22"/>
                              <w:lang w:val="es-ES"/>
                            </w:rPr>
                            <w:t>Descripción</w:t>
                          </w:r>
                        </w:p>
                      </w:txbxContent>
                    </v:textbox>
                  </v:shape>
                </v:group>
                <v:shape id="_x0000_s1051" type="#_x0000_t202" style="position:absolute;left:28868;top:62439;width:11526;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" filled="f" fillcolor="#fffffe" stroked="f" strokecolor="#212120" insetpen="t">
                  <v:textbox inset="2.88pt,2.88pt,2.88pt,2.88pt">
                    <w:txbxContent>
                      <w:p w14:paraId="12A39ACD"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Identificación de principios éticos vulnerados</w:t>
                        </w:r>
                      </w:p>
                    </w:txbxContent>
                  </v:textbox>
                </v:shape>
                <v:shape id="_x0000_s1052" type="#_x0000_t202" style="position:absolute;left:28868;top:68449;width:11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" filled="f" fillcolor="#fffffe" stroked="f" strokecolor="#212120" insetpen="t">
                  <v:textbox inset="2.88pt,2.88pt,2.88pt,2.88pt">
                    <w:txbxContent>
                      <w:p w14:paraId="3D2D02E1"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Análisis de implicaciones</w:t>
                        </w:r>
                      </w:p>
                    </w:txbxContent>
                  </v:textbox>
                </v:shape>
                <v:shape id="_x0000_s1053" type="#_x0000_t202" style="position:absolute;left:28868;top:75895;width:11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" filled="f" fillcolor="#fffffe" stroked="f" strokecolor="#212120" insetpen="t">
                  <v:textbox inset="2.88pt,2.88pt,2.88pt,2.88pt">
                    <w:txbxContent>
                      <w:p w14:paraId="26F0EC98"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Propuesta de acción correcta</w:t>
                        </w:r>
                      </w:p>
                    </w:txbxContent>
                  </v:textbox>
                </v:shape>
                <v:shape id="_x0000_s1054" type="#_x0000_t202" style="position:absolute;left:42976;top:62440;width:657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" filled="f" fillcolor="#fffffe" stroked="f" strokecolor="#212120" insetpen="t">
                  <v:textbox inset="2.88pt,2.88pt,2.88pt,2.88pt">
                    <w:txbxContent>
                      <w:p w14:paraId="417DA87A"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3 puntos</w:t>
                        </w:r>
                      </w:p>
                    </w:txbxContent>
                  </v:textbox>
                </v:shape>
                <v:shape id="_x0000_s1055" type="#_x0000_t202" style="position:absolute;left:42846;top:68449;width:695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" filled="f" fillcolor="#fffffe" stroked="f" strokecolor="#212120" insetpen="t">
                  <v:textbox inset="2.88pt,2.88pt,2.88pt,2.88pt">
                    <w:txbxContent>
                      <w:p w14:paraId="1B8FAA8C" w14:textId="77777777" w:rsidR="006561B6" w:rsidRPr="00AF7B37" w:rsidRDefault="006561B6" w:rsidP="006561B6">
                        <w:pPr>
                          <w:widowControl w:val="0"/>
                          <w:rPr>
                            <w:rFonts w:ascii="Montserrat" w:hAnsi="Montserrat" w:cs="Arial"/>
                            <w:color w:val="FFFFFF" w:themeColor="background1"/>
                            <w:w w:val="90"/>
                            <w:sz w:val="24"/>
                            <w:szCs w:val="24"/>
                            <w:lang w:val="en"/>
                          </w:rPr>
                        </w:pPr>
                        <w:r>
                          <w:rPr>
                            <w:rFonts w:ascii="Montserrat" w:hAnsi="Montserrat"/>
                            <w:color w:val="FFFFFF" w:themeColor="background1"/>
                          </w:rPr>
                          <w:t>4</w:t>
                        </w:r>
                        <w:r w:rsidRPr="009E239F">
                          <w:rPr>
                            <w:rFonts w:ascii="Montserrat" w:hAnsi="Montserrat"/>
                            <w:color w:val="FFFFFF" w:themeColor="background1"/>
                          </w:rPr>
                          <w:t xml:space="preserve"> puntos</w:t>
                        </w:r>
                      </w:p>
                    </w:txbxContent>
                  </v:textbox>
                </v:shape>
                <v:shape id="_x0000_s1056" type="#_x0000_t202" style="position:absolute;left:42846;top:75895;width:685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" filled="f" fillcolor="#fffffe" stroked="f" strokecolor="#212120" insetpen="t">
                  <v:textbox inset="2.88pt,2.88pt,2.88pt,2.88pt">
                    <w:txbxContent>
                      <w:p w14:paraId="00028A38" w14:textId="77777777" w:rsidR="006561B6" w:rsidRPr="00AF7B37" w:rsidRDefault="006561B6" w:rsidP="006561B6">
                        <w:pPr>
                          <w:widowControl w:val="0"/>
                          <w:rPr>
                            <w:rFonts w:ascii="Montserrat" w:hAnsi="Montserrat" w:cs="Arial"/>
                            <w:color w:val="FFFFFF" w:themeColor="background1"/>
                            <w:w w:val="90"/>
                            <w:sz w:val="24"/>
                            <w:szCs w:val="24"/>
                            <w:lang w:val="en"/>
                          </w:rPr>
                        </w:pPr>
                        <w:r w:rsidRPr="009E239F">
                          <w:rPr>
                            <w:rFonts w:ascii="Montserrat" w:hAnsi="Montserrat"/>
                            <w:color w:val="FFFFFF" w:themeColor="background1"/>
                          </w:rPr>
                          <w:t>3 puntos</w:t>
                        </w:r>
                      </w:p>
                    </w:txbxContent>
                  </v:textbox>
                </v:shape>
                <v:shape id="_x0000_s1057" type="#_x0000_t202" style="position:absolute;left:52512;top:62439;width:14669;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" filled="f" fillcolor="#fffffe" stroked="f" strokecolor="#212120" insetpen="t">
                  <v:textbox inset="2.88pt,2.88pt,2.88pt,2.88pt">
                    <w:txbxContent>
                      <w:p w14:paraId="6D64A4D6" w14:textId="77777777" w:rsidR="006561B6" w:rsidRPr="00AB0A2F" w:rsidRDefault="006561B6" w:rsidP="006561B6">
                        <w:pPr>
                          <w:rPr>
                            <w:rFonts w:ascii="Montserrat" w:hAnsi="Montserrat"/>
                            <w:color w:val="FFFFFF" w:themeColor="background1"/>
                          </w:rPr>
                        </w:pPr>
                        <w:r w:rsidRPr="00AB0A2F">
                          <w:rPr>
                            <w:rFonts w:ascii="Montserrat" w:hAnsi="Montserrat"/>
                            <w:color w:val="FFFFFF" w:themeColor="background1"/>
                          </w:rPr>
                          <w:t>Identifica correctamente los principios en juego</w:t>
                        </w:r>
                      </w:p>
                      <w:p w14:paraId="4914989B" w14:textId="77777777" w:rsidR="006561B6" w:rsidRPr="00AB0A2F" w:rsidRDefault="006561B6" w:rsidP="006561B6">
                        <w:pPr>
                          <w:widowControl w:val="0"/>
                          <w:rPr>
                            <w:rFonts w:ascii="Montserrat" w:hAnsi="Montserrat" w:cs="Arial"/>
                            <w:color w:val="FFFFFF" w:themeColor="background1"/>
                            <w:w w:val="90"/>
                            <w:sz w:val="24"/>
                            <w:szCs w:val="24"/>
                          </w:rPr>
                        </w:pPr>
                      </w:p>
                    </w:txbxContent>
                  </v:textbox>
                </v:shape>
                <v:shape id="_x0000_s1058" type="#_x0000_t202" style="position:absolute;left:52512;top:68448;width:15431;height:7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" filled="f" fillcolor="#fffffe" stroked="f" strokecolor="#212120" insetpen="t">
                  <v:textbox inset="2.88pt,2.88pt,2.88pt,2.88pt">
                    <w:txbxContent>
                      <w:p w14:paraId="5229C137" w14:textId="77777777" w:rsidR="006561B6" w:rsidRPr="00AB0A2F" w:rsidRDefault="006561B6" w:rsidP="006561B6">
                        <w:pPr>
                          <w:widowControl w:val="0"/>
                          <w:rPr>
                            <w:rFonts w:ascii="Montserrat" w:hAnsi="Montserrat" w:cs="Arial"/>
                            <w:color w:val="FFFFFF" w:themeColor="background1"/>
                            <w:w w:val="90"/>
                            <w:sz w:val="24"/>
                            <w:szCs w:val="24"/>
                          </w:rPr>
                        </w:pPr>
                        <w:r w:rsidRPr="00AB0A2F">
                          <w:rPr>
                            <w:rFonts w:ascii="Montserrat" w:hAnsi="Montserrat"/>
                            <w:color w:val="FFFFFF" w:themeColor="background1"/>
                          </w:rPr>
                          <w:t>Analiza consecuencias para auditor, cliente y auditado en cada escenario propuesto.</w:t>
                        </w:r>
                      </w:p>
                    </w:txbxContent>
                  </v:textbox>
                </v:shape>
                <v:shape id="_x0000_s1059" type="#_x0000_t202" style="position:absolute;left:52512;top:75895;width:1571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" filled="f" fillcolor="#fffffe" stroked="f" strokecolor="#212120" insetpen="t">
                  <v:textbox inset="2.88pt,2.88pt,2.88pt,2.88pt">
                    <w:txbxContent>
                      <w:p w14:paraId="67AAB7CA" w14:textId="77777777" w:rsidR="006561B6" w:rsidRPr="00AB0A2F" w:rsidRDefault="006561B6" w:rsidP="006561B6">
                        <w:pPr>
                          <w:widowControl w:val="0"/>
                          <w:rPr>
                            <w:rFonts w:ascii="Montserrat" w:hAnsi="Montserrat" w:cs="Arial"/>
                            <w:color w:val="FFFFFF" w:themeColor="background1"/>
                            <w:w w:val="90"/>
                            <w:sz w:val="24"/>
                            <w:szCs w:val="24"/>
                          </w:rPr>
                        </w:pPr>
                        <w:r w:rsidRPr="00AB0A2F">
                          <w:rPr>
                            <w:rFonts w:ascii="Montserrat" w:hAnsi="Montserrat"/>
                            <w:color w:val="FFFFFF" w:themeColor="background1"/>
                          </w:rPr>
                          <w:t>Propone acciones alineadas con la norma</w:t>
                        </w:r>
                      </w:p>
                    </w:txbxContent>
                  </v:textbox>
                </v:shape>
              </v:group>
            </w:pict>
          </mc:Fallback>
        </mc:AlternateContent>
      </w:r>
    </w:p>
    <w:p w14:paraId="59D7E2C2" w14:textId="257C576B" w:rsidR="006561B6" w:rsidRDefault="00205A51">
      <w:r>
        <w:rPr>
          <w:noProof/>
        </w:rPr>
        <mc:AlternateContent>
          <mc:Choice Requires="wps">
            <w:drawing>
              <wp:anchor distT="0" distB="0" distL="114300" distR="114300" simplePos="0" relativeHeight="251712512" behindDoc="0" locked="0" layoutInCell="1" allowOverlap="1" wp14:anchorId="7EEB3EA2" wp14:editId="3CD47614">
                <wp:simplePos x="0" y="0"/>
                <wp:positionH relativeFrom="column">
                  <wp:posOffset>2775857</wp:posOffset>
                </wp:positionH>
                <wp:positionV relativeFrom="paragraph">
                  <wp:posOffset>5209722</wp:posOffset>
                </wp:positionV>
                <wp:extent cx="2808514" cy="274320"/>
                <wp:effectExtent l="0" t="0" r="0" b="0"/>
                <wp:wrapNone/>
                <wp:docPr id="1"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514"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50878DE" w14:textId="48B4A166" w:rsidR="00205A51" w:rsidRPr="009F4A37" w:rsidRDefault="00205A51" w:rsidP="00205A51">
                            <w:pPr>
                              <w:widowControl w:val="0"/>
                              <w:spacing w:line="320" w:lineRule="exact"/>
                              <w:rPr>
                                <w:rFonts w:ascii="Arial" w:hAnsi="Arial" w:cs="Arial"/>
                                <w:i/>
                                <w:iCs/>
                                <w:color w:val="FFFFFF" w:themeColor="background1"/>
                                <w:w w:val="90"/>
                                <w:sz w:val="28"/>
                                <w:szCs w:val="28"/>
                              </w:rPr>
                            </w:pPr>
                            <w:r w:rsidRPr="009F4A37">
                              <w:rPr>
                                <w:rFonts w:ascii="Arial" w:hAnsi="Arial" w:cs="Arial"/>
                                <w:b/>
                                <w:bCs/>
                                <w:i/>
                                <w:iCs/>
                                <w:color w:val="FFFFFF" w:themeColor="background1"/>
                                <w:sz w:val="22"/>
                                <w:szCs w:val="22"/>
                              </w:rPr>
                              <w:t>Puntaje máximo: 10 puntos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B3EA2" id="Cuadro de texto 23" o:spid="_x0000_s1060" type="#_x0000_t202" style="position:absolute;margin-left:218.55pt;margin-top:410.2pt;width:221.15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" filled="f" fillcolor="#fffffe" stroked="f" strokecolor="#212120" insetpen="t">
                <v:textbox inset="2.88pt,2.88pt,2.88pt,2.88pt">
                  <w:txbxContent>
                    <w:p w14:paraId="350878DE" w14:textId="48B4A166" w:rsidR="00205A51" w:rsidRPr="009F4A37" w:rsidRDefault="00205A51" w:rsidP="00205A51">
                      <w:pPr>
                        <w:widowControl w:val="0"/>
                        <w:spacing w:line="320" w:lineRule="exact"/>
                        <w:rPr>
                          <w:rFonts w:ascii="Arial" w:hAnsi="Arial" w:cs="Arial"/>
                          <w:i/>
                          <w:iCs/>
                          <w:color w:val="FFFFFF" w:themeColor="background1"/>
                          <w:w w:val="90"/>
                          <w:sz w:val="28"/>
                          <w:szCs w:val="28"/>
                        </w:rPr>
                      </w:pPr>
                      <w:r w:rsidRPr="009F4A37">
                        <w:rPr>
                          <w:rFonts w:ascii="Arial" w:hAnsi="Arial" w:cs="Arial"/>
                          <w:b/>
                          <w:bCs/>
                          <w:i/>
                          <w:iCs/>
                          <w:color w:val="FFFFFF" w:themeColor="background1"/>
                          <w:sz w:val="22"/>
                          <w:szCs w:val="22"/>
                        </w:rPr>
                        <w:t>Puntaje máximo: 10 puntos</w:t>
                      </w:r>
                    </w:p>
                  </w:txbxContent>
                </v:textbox>
              </v:shape>
            </w:pict>
          </mc:Fallback>
        </mc:AlternateContent>
      </w:r>
      <w:r w:rsidR="006561B6">
        <w:br w:type="page"/>
      </w:r>
    </w:p>
    <w:p w14:paraId="4C367367" w14:textId="3FA524CD" w:rsidR="005F70E4" w:rsidRDefault="0054431F">
      <w:r>
        <w:rPr>
          <w:noProof/>
        </w:rPr>
        <w:lastRenderedPageBreak/>
        <w:drawing>
          <wp:inline distT="0" distB="0" distL="0" distR="0" wp14:anchorId="3D819694" wp14:editId="2B7CC4E9">
            <wp:extent cx="6884670" cy="3743053"/>
            <wp:effectExtent l="38100" t="19050" r="49530" b="0"/>
            <wp:docPr id="84" name="Diagrama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FDC84E7" w14:textId="77777777" w:rsidR="00DE03AD" w:rsidRDefault="00DE03AD"/>
    <w:p w14:paraId="67560532" w14:textId="1841F430" w:rsidR="00DE03AD" w:rsidRDefault="00DE03AD">
      <w:r>
        <w:rPr>
          <w:noProof/>
        </w:rPr>
        <mc:AlternateContent>
          <mc:Choice Requires="wpg">
            <w:drawing>
              <wp:anchor distT="0" distB="0" distL="114300" distR="114300" simplePos="0" relativeHeight="251699200" behindDoc="1" locked="0" layoutInCell="1" allowOverlap="1" wp14:anchorId="0AF4273E" wp14:editId="4F50A6F5">
                <wp:simplePos x="0" y="0"/>
                <wp:positionH relativeFrom="column">
                  <wp:posOffset>609600</wp:posOffset>
                </wp:positionH>
                <wp:positionV relativeFrom="paragraph">
                  <wp:posOffset>35560</wp:posOffset>
                </wp:positionV>
                <wp:extent cx="1632857" cy="351790"/>
                <wp:effectExtent l="0" t="0" r="5715" b="0"/>
                <wp:wrapNone/>
                <wp:docPr id="87" name="Grupo 87"/>
                <wp:cNvGraphicFramePr/>
                <a:graphic xmlns:a="http://schemas.openxmlformats.org/drawingml/2006/main">
                  <a:graphicData uri="http://schemas.microsoft.com/office/word/2010/wordprocessingGroup">
                    <wpg:wgp>
                      <wpg:cNvGrpSpPr/>
                      <wpg:grpSpPr>
                        <a:xfrm>
                          <a:off x="0" y="0"/>
                          <a:ext cx="1632857" cy="351790"/>
                          <a:chOff x="0" y="0"/>
                          <a:chExt cx="1632857" cy="351790"/>
                        </a:xfrm>
                      </wpg:grpSpPr>
                      <wps:wsp>
                        <wps:cNvPr id="85" name="Rectángulo: esquinas redondeadas 85"/>
                        <wps:cNvSpPr/>
                        <wps:spPr>
                          <a:xfrm>
                            <a:off x="0" y="0"/>
                            <a:ext cx="1632857" cy="351790"/>
                          </a:xfrm>
                          <a:prstGeom prst="roundRect">
                            <a:avLst/>
                          </a:prstGeom>
                          <a:solidFill>
                            <a:srgbClr val="6C1D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Cuadro de texto 86"/>
                        <wps:cNvSpPr txBox="1"/>
                        <wps:spPr>
                          <a:xfrm>
                            <a:off x="143667" y="39187"/>
                            <a:ext cx="1345474" cy="275137"/>
                          </a:xfrm>
                          <a:prstGeom prst="rect">
                            <a:avLst/>
                          </a:prstGeom>
                          <a:noFill/>
                          <a:ln w="6350">
                            <a:noFill/>
                          </a:ln>
                        </wps:spPr>
                        <wps:txbx>
                          <w:txbxContent>
                            <w:p w14:paraId="4196942F" w14:textId="1CDBC78E" w:rsidR="00DE03AD" w:rsidRPr="00DE03AD" w:rsidRDefault="00DE03AD" w:rsidP="00DE03AD">
                              <w:pPr>
                                <w:jc w:val="center"/>
                                <w:rPr>
                                  <w:rFonts w:ascii="Montserrat" w:hAnsi="Montserrat"/>
                                  <w:b/>
                                  <w:bCs/>
                                  <w:color w:val="FFFFFF" w:themeColor="background1"/>
                                  <w:sz w:val="22"/>
                                  <w:szCs w:val="22"/>
                                  <w:lang w:val="es-ES"/>
                                </w:rPr>
                              </w:pPr>
                              <w:r w:rsidRPr="00DE03AD">
                                <w:rPr>
                                  <w:rFonts w:ascii="Montserrat" w:hAnsi="Montserrat"/>
                                  <w:b/>
                                  <w:bCs/>
                                  <w:color w:val="FFFFFF" w:themeColor="background1"/>
                                  <w:sz w:val="22"/>
                                  <w:szCs w:val="22"/>
                                  <w:lang w:val="es-ES"/>
                                </w:rPr>
                                <w:t>Análisis</w:t>
                              </w:r>
                              <w:r>
                                <w:rPr>
                                  <w:rFonts w:ascii="Montserrat" w:hAnsi="Montserrat"/>
                                  <w:b/>
                                  <w:bCs/>
                                  <w:color w:val="FFFFFF" w:themeColor="background1"/>
                                  <w:sz w:val="22"/>
                                  <w:szCs w:val="22"/>
                                  <w:lang w:val="es-ES"/>
                                </w:rPr>
                                <w:t xml:space="preserve"> </w:t>
                              </w:r>
                              <w:r w:rsidRPr="00DE03AD">
                                <w:rPr>
                                  <w:rFonts w:ascii="Montserrat" w:hAnsi="Montserrat"/>
                                  <w:b/>
                                  <w:bCs/>
                                  <w:color w:val="FFFFFF" w:themeColor="background1"/>
                                  <w:sz w:val="22"/>
                                  <w:szCs w:val="22"/>
                                  <w:lang w:val="es-ES"/>
                                </w:rPr>
                                <w:t>Caso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F4273E" id="Grupo 87" o:spid="_x0000_s1061" style="position:absolute;margin-left:48pt;margin-top:2.8pt;width:128.55pt;height:27.7pt;z-index:-251617280" coordsize="16328,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">
                <v:roundrect id="Rectángulo: esquinas redondeadas 85" o:spid="_x0000_s1062" style="position:absolute;width:16328;height:3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" fillcolor="#6c1d45" stroked="f" strokeweight="1pt">
                  <v:stroke joinstyle="miter"/>
                </v:roundrect>
                <v:shape id="Cuadro de texto 86" o:spid="_x0000_s1063" type="#_x0000_t202" style="position:absolute;left:1436;top:391;width:13455;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4196942F" w14:textId="1CDBC78E" w:rsidR="00DE03AD" w:rsidRPr="00DE03AD" w:rsidRDefault="00DE03AD" w:rsidP="00DE03AD">
                        <w:pPr>
                          <w:jc w:val="center"/>
                          <w:rPr>
                            <w:rFonts w:ascii="Montserrat" w:hAnsi="Montserrat"/>
                            <w:b/>
                            <w:bCs/>
                            <w:color w:val="FFFFFF" w:themeColor="background1"/>
                            <w:sz w:val="22"/>
                            <w:szCs w:val="22"/>
                            <w:lang w:val="es-ES"/>
                          </w:rPr>
                        </w:pPr>
                        <w:r w:rsidRPr="00DE03AD">
                          <w:rPr>
                            <w:rFonts w:ascii="Montserrat" w:hAnsi="Montserrat"/>
                            <w:b/>
                            <w:bCs/>
                            <w:color w:val="FFFFFF" w:themeColor="background1"/>
                            <w:sz w:val="22"/>
                            <w:szCs w:val="22"/>
                            <w:lang w:val="es-ES"/>
                          </w:rPr>
                          <w:t>Análisis</w:t>
                        </w:r>
                        <w:r>
                          <w:rPr>
                            <w:rFonts w:ascii="Montserrat" w:hAnsi="Montserrat"/>
                            <w:b/>
                            <w:bCs/>
                            <w:color w:val="FFFFFF" w:themeColor="background1"/>
                            <w:sz w:val="22"/>
                            <w:szCs w:val="22"/>
                            <w:lang w:val="es-ES"/>
                          </w:rPr>
                          <w:t xml:space="preserve"> </w:t>
                        </w:r>
                        <w:r w:rsidRPr="00DE03AD">
                          <w:rPr>
                            <w:rFonts w:ascii="Montserrat" w:hAnsi="Montserrat"/>
                            <w:b/>
                            <w:bCs/>
                            <w:color w:val="FFFFFF" w:themeColor="background1"/>
                            <w:sz w:val="22"/>
                            <w:szCs w:val="22"/>
                            <w:lang w:val="es-ES"/>
                          </w:rPr>
                          <w:t>Caso 1</w:t>
                        </w:r>
                      </w:p>
                    </w:txbxContent>
                  </v:textbox>
                </v:shape>
              </v:group>
            </w:pict>
          </mc:Fallback>
        </mc:AlternateContent>
      </w:r>
    </w:p>
    <w:p w14:paraId="2E5688DF" w14:textId="77777777" w:rsidR="00DE03AD" w:rsidRDefault="00DE03AD"/>
    <w:p w14:paraId="12761B03" w14:textId="77777777" w:rsidR="00DE03AD" w:rsidRDefault="00DE03AD"/>
    <w:p w14:paraId="3A373654" w14:textId="77777777" w:rsidR="00DE03AD" w:rsidRDefault="00DE03AD"/>
    <w:p w14:paraId="5010EE4D" w14:textId="03FC0A64" w:rsidR="00DE03AD" w:rsidRDefault="00DE03AD" w:rsidP="00DE03AD">
      <w:pPr>
        <w:pStyle w:val="NormalWeb"/>
        <w:numPr>
          <w:ilvl w:val="0"/>
          <w:numId w:val="5"/>
        </w:numPr>
        <w:spacing w:before="0" w:beforeAutospacing="0" w:after="160" w:afterAutospacing="0"/>
        <w:rPr>
          <w:rFonts w:ascii="Montserrat" w:hAnsi="Montserrat"/>
          <w:b/>
          <w:bCs/>
          <w:color w:val="000000"/>
        </w:rPr>
      </w:pPr>
      <w:r>
        <w:rPr>
          <w:rFonts w:ascii="Montserrat" w:hAnsi="Montserrat"/>
          <w:b/>
          <w:bCs/>
          <w:noProof/>
          <w:color w:val="000000"/>
        </w:rPr>
        <mc:AlternateContent>
          <mc:Choice Requires="wps">
            <w:drawing>
              <wp:anchor distT="0" distB="0" distL="114300" distR="114300" simplePos="0" relativeHeight="251700224" behindDoc="0" locked="0" layoutInCell="1" allowOverlap="1" wp14:anchorId="77275DB7" wp14:editId="6A31513F">
                <wp:simplePos x="0" y="0"/>
                <wp:positionH relativeFrom="column">
                  <wp:posOffset>568234</wp:posOffset>
                </wp:positionH>
                <wp:positionV relativeFrom="paragraph">
                  <wp:posOffset>262889</wp:posOffset>
                </wp:positionV>
                <wp:extent cx="5630092" cy="2299063"/>
                <wp:effectExtent l="0" t="0" r="27940" b="25400"/>
                <wp:wrapNone/>
                <wp:docPr id="88" name="Cuadro de texto 88"/>
                <wp:cNvGraphicFramePr/>
                <a:graphic xmlns:a="http://schemas.openxmlformats.org/drawingml/2006/main">
                  <a:graphicData uri="http://schemas.microsoft.com/office/word/2010/wordprocessingShape">
                    <wps:wsp>
                      <wps:cNvSpPr txBox="1"/>
                      <wps:spPr>
                        <a:xfrm>
                          <a:off x="0" y="0"/>
                          <a:ext cx="5630092" cy="2299063"/>
                        </a:xfrm>
                        <a:prstGeom prst="rect">
                          <a:avLst/>
                        </a:prstGeom>
                        <a:solidFill>
                          <a:schemeClr val="lt1"/>
                        </a:solidFill>
                        <a:ln w="6350">
                          <a:solidFill>
                            <a:srgbClr val="6C1D45"/>
                          </a:solidFill>
                        </a:ln>
                      </wps:spPr>
                      <wps:txbx>
                        <w:txbxContent>
                          <w:p w14:paraId="50E896CE" w14:textId="77777777" w:rsidR="00B21382" w:rsidRDefault="00B21382" w:rsidP="00DE03AD">
                            <w:pPr>
                              <w:pStyle w:val="m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75DB7" id="Cuadro de texto 88" o:spid="_x0000_s1064" type="#_x0000_t202" style="position:absolute;left:0;text-align:left;margin-left:44.75pt;margin-top:20.7pt;width:443.3pt;height:181.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" fillcolor="white [3201]" strokecolor="#6c1d45" strokeweight=".5pt">
                <v:textbox>
                  <w:txbxContent>
                    <w:p w14:paraId="50E896CE" w14:textId="77777777" w:rsidR="00B21382" w:rsidRDefault="00B21382" w:rsidP="00DE03AD">
                      <w:pPr>
                        <w:pStyle w:val="m1"/>
                      </w:pPr>
                    </w:p>
                  </w:txbxContent>
                </v:textbox>
              </v:shape>
            </w:pict>
          </mc:Fallback>
        </mc:AlternateContent>
      </w:r>
      <w:r w:rsidRPr="00DE03AD">
        <w:rPr>
          <w:rFonts w:ascii="Montserrat" w:hAnsi="Montserrat"/>
          <w:b/>
          <w:bCs/>
          <w:color w:val="000000"/>
        </w:rPr>
        <w:t>Identificación de Principios Éticos Amenazados:</w:t>
      </w:r>
    </w:p>
    <w:p w14:paraId="3E36EABF" w14:textId="77777777" w:rsidR="00DE03AD" w:rsidRPr="00DE03AD" w:rsidRDefault="00DE03AD" w:rsidP="00DE03AD">
      <w:pPr>
        <w:pStyle w:val="NormalWeb"/>
        <w:spacing w:before="0" w:beforeAutospacing="0" w:after="160" w:afterAutospacing="0"/>
        <w:ind w:left="1080"/>
        <w:rPr>
          <w:rFonts w:ascii="Montserrat" w:hAnsi="Montserrat"/>
        </w:rPr>
      </w:pPr>
    </w:p>
    <w:p w14:paraId="7B6C1385" w14:textId="77777777" w:rsidR="00DE03AD" w:rsidRDefault="00DE03AD"/>
    <w:p w14:paraId="1BCD9DB6" w14:textId="77777777" w:rsidR="00B21382" w:rsidRDefault="00B21382"/>
    <w:p w14:paraId="2E6816D4" w14:textId="77777777" w:rsidR="00B21382" w:rsidRDefault="00B21382"/>
    <w:p w14:paraId="49F40492" w14:textId="77777777" w:rsidR="00B21382" w:rsidRDefault="00B21382"/>
    <w:p w14:paraId="504CB26C" w14:textId="77777777" w:rsidR="00B21382" w:rsidRDefault="00B21382"/>
    <w:p w14:paraId="3C4EE030" w14:textId="77777777" w:rsidR="00B21382" w:rsidRDefault="00B21382"/>
    <w:p w14:paraId="210A2C10" w14:textId="77777777" w:rsidR="00B21382" w:rsidRDefault="00B21382"/>
    <w:p w14:paraId="74CB292A" w14:textId="5CCBEAA0" w:rsidR="00B21382" w:rsidRDefault="00B21382"/>
    <w:p w14:paraId="714A8227" w14:textId="77777777" w:rsidR="00B21382" w:rsidRDefault="00B21382"/>
    <w:p w14:paraId="2E21F36B" w14:textId="77777777" w:rsidR="00B21382" w:rsidRDefault="00B21382"/>
    <w:p w14:paraId="141F66A8" w14:textId="77777777" w:rsidR="00B21382" w:rsidRDefault="00B21382"/>
    <w:p w14:paraId="19A8DB1A" w14:textId="77777777" w:rsidR="00B21382" w:rsidRDefault="00B21382"/>
    <w:p w14:paraId="21777CB5" w14:textId="77777777" w:rsidR="00B21382" w:rsidRDefault="00B21382"/>
    <w:p w14:paraId="667786DC" w14:textId="77777777" w:rsidR="00B21382" w:rsidRDefault="00B21382"/>
    <w:p w14:paraId="2E25CB3C" w14:textId="77777777" w:rsidR="00B21382" w:rsidRDefault="00B21382"/>
    <w:p w14:paraId="0B73DD85" w14:textId="5F0B54F5" w:rsidR="00B21382" w:rsidRDefault="00B21382" w:rsidP="00B21382">
      <w:pPr>
        <w:pStyle w:val="NormalWeb"/>
        <w:numPr>
          <w:ilvl w:val="0"/>
          <w:numId w:val="5"/>
        </w:numPr>
        <w:spacing w:before="0" w:beforeAutospacing="0" w:after="160" w:afterAutospacing="0"/>
        <w:rPr>
          <w:rFonts w:ascii="Montserrat" w:hAnsi="Montserrat"/>
          <w:b/>
          <w:bCs/>
          <w:color w:val="000000"/>
        </w:rPr>
      </w:pPr>
      <w:r>
        <w:rPr>
          <w:rFonts w:ascii="Montserrat" w:hAnsi="Montserrat"/>
          <w:b/>
          <w:bCs/>
          <w:noProof/>
          <w:color w:val="000000"/>
        </w:rPr>
        <mc:AlternateContent>
          <mc:Choice Requires="wps">
            <w:drawing>
              <wp:anchor distT="0" distB="0" distL="114300" distR="114300" simplePos="0" relativeHeight="251702272" behindDoc="0" locked="0" layoutInCell="1" allowOverlap="1" wp14:anchorId="7705E791" wp14:editId="75E8BF02">
                <wp:simplePos x="0" y="0"/>
                <wp:positionH relativeFrom="column">
                  <wp:posOffset>568234</wp:posOffset>
                </wp:positionH>
                <wp:positionV relativeFrom="paragraph">
                  <wp:posOffset>266790</wp:posOffset>
                </wp:positionV>
                <wp:extent cx="5630092" cy="2207623"/>
                <wp:effectExtent l="0" t="0" r="27940" b="21590"/>
                <wp:wrapNone/>
                <wp:docPr id="89" name="Cuadro de texto 89"/>
                <wp:cNvGraphicFramePr/>
                <a:graphic xmlns:a="http://schemas.openxmlformats.org/drawingml/2006/main">
                  <a:graphicData uri="http://schemas.microsoft.com/office/word/2010/wordprocessingShape">
                    <wps:wsp>
                      <wps:cNvSpPr txBox="1"/>
                      <wps:spPr>
                        <a:xfrm>
                          <a:off x="0" y="0"/>
                          <a:ext cx="5630092" cy="2207623"/>
                        </a:xfrm>
                        <a:prstGeom prst="rect">
                          <a:avLst/>
                        </a:prstGeom>
                        <a:solidFill>
                          <a:schemeClr val="lt1"/>
                        </a:solidFill>
                        <a:ln w="6350">
                          <a:solidFill>
                            <a:srgbClr val="6C1D45"/>
                          </a:solidFill>
                        </a:ln>
                      </wps:spPr>
                      <wps:txbx>
                        <w:txbxContent>
                          <w:p w14:paraId="5BCFF0B6" w14:textId="77777777" w:rsidR="00B21382" w:rsidRPr="00DE03AD" w:rsidRDefault="00B21382" w:rsidP="00B21382">
                            <w:pPr>
                              <w:pStyle w:val="m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5E791" id="Cuadro de texto 89" o:spid="_x0000_s1065" type="#_x0000_t202" style="position:absolute;left:0;text-align:left;margin-left:44.75pt;margin-top:21pt;width:443.3pt;height:173.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" fillcolor="white [3201]" strokecolor="#6c1d45" strokeweight=".5pt">
                <v:textbox>
                  <w:txbxContent>
                    <w:p w14:paraId="5BCFF0B6" w14:textId="77777777" w:rsidR="00B21382" w:rsidRPr="00DE03AD" w:rsidRDefault="00B21382" w:rsidP="00B21382">
                      <w:pPr>
                        <w:pStyle w:val="m1"/>
                      </w:pPr>
                    </w:p>
                  </w:txbxContent>
                </v:textbox>
              </v:shape>
            </w:pict>
          </mc:Fallback>
        </mc:AlternateContent>
      </w:r>
      <w:r w:rsidRPr="00B21382">
        <w:rPr>
          <w:rFonts w:ascii="Montserrat" w:hAnsi="Montserrat"/>
          <w:b/>
          <w:bCs/>
          <w:noProof/>
          <w:color w:val="000000"/>
        </w:rPr>
        <w:t>Análisis de las Implicaciones:</w:t>
      </w:r>
    </w:p>
    <w:p w14:paraId="43AFC93F" w14:textId="440B9676" w:rsidR="00B21382" w:rsidRDefault="00B21382"/>
    <w:p w14:paraId="0357530A" w14:textId="77777777" w:rsidR="00B21382" w:rsidRDefault="00B21382"/>
    <w:p w14:paraId="0CB197BB" w14:textId="77777777" w:rsidR="00B21382" w:rsidRDefault="00B21382"/>
    <w:p w14:paraId="420BC906" w14:textId="77777777" w:rsidR="00B21382" w:rsidRDefault="00B21382"/>
    <w:p w14:paraId="7D607770" w14:textId="77777777" w:rsidR="00B21382" w:rsidRDefault="00B21382"/>
    <w:p w14:paraId="4EC83BED" w14:textId="77777777" w:rsidR="00B21382" w:rsidRDefault="00B21382"/>
    <w:p w14:paraId="5B89F98D" w14:textId="77777777" w:rsidR="00B21382" w:rsidRDefault="00B21382"/>
    <w:p w14:paraId="05DB5B97" w14:textId="77777777" w:rsidR="00B21382" w:rsidRDefault="00B21382"/>
    <w:p w14:paraId="266BBE92" w14:textId="77777777" w:rsidR="00B21382" w:rsidRDefault="00B21382"/>
    <w:p w14:paraId="119A7F36" w14:textId="77777777" w:rsidR="00B21382" w:rsidRDefault="00B21382"/>
    <w:p w14:paraId="2EB373A5" w14:textId="77777777" w:rsidR="00B21382" w:rsidRDefault="00B21382"/>
    <w:p w14:paraId="73EBA9E3" w14:textId="77777777" w:rsidR="00B21382" w:rsidRDefault="00B21382"/>
    <w:p w14:paraId="0C82D82A" w14:textId="77777777" w:rsidR="00B21382" w:rsidRDefault="00B21382"/>
    <w:p w14:paraId="5B019C5B" w14:textId="77777777" w:rsidR="00B21382" w:rsidRDefault="00B21382"/>
    <w:p w14:paraId="6C4F3E15" w14:textId="77777777" w:rsidR="00B21382" w:rsidRDefault="00B21382"/>
    <w:p w14:paraId="6AAC9BCB" w14:textId="4EC9C041" w:rsidR="00B21382" w:rsidRDefault="00B21382" w:rsidP="00B21382">
      <w:pPr>
        <w:pStyle w:val="NormalWeb"/>
        <w:numPr>
          <w:ilvl w:val="0"/>
          <w:numId w:val="5"/>
        </w:numPr>
        <w:spacing w:before="0" w:beforeAutospacing="0" w:after="160" w:afterAutospacing="0"/>
        <w:rPr>
          <w:rFonts w:ascii="Montserrat" w:hAnsi="Montserrat"/>
          <w:b/>
          <w:bCs/>
          <w:color w:val="000000"/>
        </w:rPr>
      </w:pPr>
      <w:r>
        <w:rPr>
          <w:rFonts w:ascii="Montserrat" w:hAnsi="Montserrat"/>
          <w:b/>
          <w:bCs/>
          <w:noProof/>
          <w:color w:val="000000"/>
        </w:rPr>
        <mc:AlternateContent>
          <mc:Choice Requires="wps">
            <w:drawing>
              <wp:anchor distT="0" distB="0" distL="114300" distR="114300" simplePos="0" relativeHeight="251704320" behindDoc="0" locked="0" layoutInCell="1" allowOverlap="1" wp14:anchorId="00469E9D" wp14:editId="303F95F3">
                <wp:simplePos x="0" y="0"/>
                <wp:positionH relativeFrom="column">
                  <wp:posOffset>568234</wp:posOffset>
                </wp:positionH>
                <wp:positionV relativeFrom="paragraph">
                  <wp:posOffset>262891</wp:posOffset>
                </wp:positionV>
                <wp:extent cx="5630092" cy="1528354"/>
                <wp:effectExtent l="0" t="0" r="27940" b="15240"/>
                <wp:wrapNone/>
                <wp:docPr id="90" name="Cuadro de texto 90"/>
                <wp:cNvGraphicFramePr/>
                <a:graphic xmlns:a="http://schemas.openxmlformats.org/drawingml/2006/main">
                  <a:graphicData uri="http://schemas.microsoft.com/office/word/2010/wordprocessingShape">
                    <wps:wsp>
                      <wps:cNvSpPr txBox="1"/>
                      <wps:spPr>
                        <a:xfrm>
                          <a:off x="0" y="0"/>
                          <a:ext cx="5630092" cy="1528354"/>
                        </a:xfrm>
                        <a:prstGeom prst="rect">
                          <a:avLst/>
                        </a:prstGeom>
                        <a:solidFill>
                          <a:schemeClr val="lt1"/>
                        </a:solidFill>
                        <a:ln w="6350">
                          <a:solidFill>
                            <a:srgbClr val="6C1D45"/>
                          </a:solidFill>
                        </a:ln>
                      </wps:spPr>
                      <wps:txbx>
                        <w:txbxContent>
                          <w:p w14:paraId="2FE1209B" w14:textId="77777777" w:rsidR="00B21382" w:rsidRPr="00DE03AD" w:rsidRDefault="00B21382" w:rsidP="00B21382">
                            <w:pPr>
                              <w:pStyle w:val="m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69E9D" id="Cuadro de texto 90" o:spid="_x0000_s1066" type="#_x0000_t202" style="position:absolute;left:0;text-align:left;margin-left:44.75pt;margin-top:20.7pt;width:443.3pt;height:120.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" fillcolor="white [3201]" strokecolor="#6c1d45" strokeweight=".5pt">
                <v:textbox>
                  <w:txbxContent>
                    <w:p w14:paraId="2FE1209B" w14:textId="77777777" w:rsidR="00B21382" w:rsidRPr="00DE03AD" w:rsidRDefault="00B21382" w:rsidP="00B21382">
                      <w:pPr>
                        <w:pStyle w:val="m1"/>
                      </w:pPr>
                    </w:p>
                  </w:txbxContent>
                </v:textbox>
              </v:shape>
            </w:pict>
          </mc:Fallback>
        </mc:AlternateContent>
      </w:r>
      <w:r w:rsidR="00B51BD7" w:rsidRPr="00B51BD7">
        <w:rPr>
          <w:rFonts w:ascii="Montserrat" w:hAnsi="Montserrat"/>
          <w:b/>
          <w:bCs/>
          <w:noProof/>
          <w:color w:val="000000"/>
        </w:rPr>
        <w:t>Evaluación y Propuesta de Acción Correcta:</w:t>
      </w:r>
    </w:p>
    <w:p w14:paraId="7AE1B181" w14:textId="77777777" w:rsidR="00B21382" w:rsidRDefault="00B21382" w:rsidP="00B21382"/>
    <w:p w14:paraId="3F639E3F" w14:textId="77777777" w:rsidR="00B21382" w:rsidRDefault="00B21382" w:rsidP="00B21382"/>
    <w:p w14:paraId="6BBA9E71" w14:textId="77777777" w:rsidR="00B21382" w:rsidRDefault="00B21382" w:rsidP="00B21382"/>
    <w:p w14:paraId="715D40CC" w14:textId="77777777" w:rsidR="00B21382" w:rsidRDefault="00B21382" w:rsidP="00B21382"/>
    <w:p w14:paraId="218BB3BE" w14:textId="77777777" w:rsidR="00B21382" w:rsidRDefault="00B21382" w:rsidP="00B21382"/>
    <w:p w14:paraId="077B4D94" w14:textId="77777777" w:rsidR="00B21382" w:rsidRDefault="00B21382" w:rsidP="00B21382"/>
    <w:p w14:paraId="205BDA2B" w14:textId="77777777" w:rsidR="00B21382" w:rsidRDefault="00B21382" w:rsidP="00B21382"/>
    <w:p w14:paraId="7ECD6E52" w14:textId="77777777" w:rsidR="00B21382" w:rsidRDefault="00B21382" w:rsidP="00B21382"/>
    <w:p w14:paraId="2A0E43AA" w14:textId="77777777" w:rsidR="00B21382" w:rsidRDefault="00B21382" w:rsidP="00B21382"/>
    <w:p w14:paraId="7E670839" w14:textId="77777777" w:rsidR="00B21382" w:rsidRDefault="00B21382"/>
    <w:p w14:paraId="6B8E6EED" w14:textId="77777777" w:rsidR="00B21382" w:rsidRDefault="00B21382"/>
    <w:p w14:paraId="028837E0" w14:textId="77777777" w:rsidR="00B51BD7" w:rsidRDefault="00B51BD7"/>
    <w:p w14:paraId="6F2C852B" w14:textId="19FDC287" w:rsidR="00B51BD7" w:rsidRDefault="00B51BD7">
      <w:r>
        <w:rPr>
          <w:noProof/>
        </w:rPr>
        <w:drawing>
          <wp:inline distT="0" distB="0" distL="0" distR="0" wp14:anchorId="371C6AEB" wp14:editId="4C4F78BB">
            <wp:extent cx="6884670" cy="3743053"/>
            <wp:effectExtent l="38100" t="0" r="49530" b="0"/>
            <wp:docPr id="91" name="Diagrama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939235C" w14:textId="02A37544" w:rsidR="00B51BD7" w:rsidRDefault="00B51BD7"/>
    <w:p w14:paraId="5E62CDFA" w14:textId="72F66B25" w:rsidR="00B51BD7" w:rsidRDefault="00B51BD7">
      <w:r>
        <w:rPr>
          <w:noProof/>
        </w:rPr>
        <mc:AlternateContent>
          <mc:Choice Requires="wpg">
            <w:drawing>
              <wp:anchor distT="0" distB="0" distL="114300" distR="114300" simplePos="0" relativeHeight="251706368" behindDoc="1" locked="0" layoutInCell="1" allowOverlap="1" wp14:anchorId="5A90F562" wp14:editId="4D6C594B">
                <wp:simplePos x="0" y="0"/>
                <wp:positionH relativeFrom="column">
                  <wp:posOffset>384810</wp:posOffset>
                </wp:positionH>
                <wp:positionV relativeFrom="paragraph">
                  <wp:posOffset>27940</wp:posOffset>
                </wp:positionV>
                <wp:extent cx="2324735" cy="351790"/>
                <wp:effectExtent l="0" t="0" r="0" b="0"/>
                <wp:wrapThrough wrapText="bothSides">
                  <wp:wrapPolygon edited="0">
                    <wp:start x="0" y="0"/>
                    <wp:lineTo x="0" y="19884"/>
                    <wp:lineTo x="21417" y="19884"/>
                    <wp:lineTo x="21417" y="0"/>
                    <wp:lineTo x="0" y="0"/>
                  </wp:wrapPolygon>
                </wp:wrapThrough>
                <wp:docPr id="92" name="Grupo 92"/>
                <wp:cNvGraphicFramePr/>
                <a:graphic xmlns:a="http://schemas.openxmlformats.org/drawingml/2006/main">
                  <a:graphicData uri="http://schemas.microsoft.com/office/word/2010/wordprocessingGroup">
                    <wpg:wgp>
                      <wpg:cNvGrpSpPr/>
                      <wpg:grpSpPr>
                        <a:xfrm>
                          <a:off x="0" y="0"/>
                          <a:ext cx="2324735" cy="351790"/>
                          <a:chOff x="0" y="0"/>
                          <a:chExt cx="1632857" cy="351790"/>
                        </a:xfrm>
                      </wpg:grpSpPr>
                      <wps:wsp>
                        <wps:cNvPr id="93" name="Rectángulo: esquinas redondeadas 93"/>
                        <wps:cNvSpPr/>
                        <wps:spPr>
                          <a:xfrm>
                            <a:off x="0" y="0"/>
                            <a:ext cx="1632857" cy="351790"/>
                          </a:xfrm>
                          <a:prstGeom prst="roundRect">
                            <a:avLst/>
                          </a:prstGeom>
                          <a:solidFill>
                            <a:srgbClr val="6C1D4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Cuadro de texto 94"/>
                        <wps:cNvSpPr txBox="1"/>
                        <wps:spPr>
                          <a:xfrm>
                            <a:off x="39156" y="39138"/>
                            <a:ext cx="1528388" cy="274370"/>
                          </a:xfrm>
                          <a:prstGeom prst="rect">
                            <a:avLst/>
                          </a:prstGeom>
                          <a:noFill/>
                          <a:ln w="6350">
                            <a:noFill/>
                          </a:ln>
                        </wps:spPr>
                        <wps:txbx>
                          <w:txbxContent>
                            <w:p w14:paraId="5E0A1EED" w14:textId="12188213" w:rsidR="00B51BD7" w:rsidRPr="00DE03AD" w:rsidRDefault="00B51BD7" w:rsidP="00B51BD7">
                              <w:pPr>
                                <w:jc w:val="center"/>
                                <w:rPr>
                                  <w:rFonts w:ascii="Montserrat" w:hAnsi="Montserrat"/>
                                  <w:b/>
                                  <w:bCs/>
                                  <w:color w:val="FFFFFF" w:themeColor="background1"/>
                                  <w:sz w:val="22"/>
                                  <w:szCs w:val="22"/>
                                  <w:lang w:val="es-ES"/>
                                </w:rPr>
                              </w:pPr>
                              <w:r w:rsidRPr="00DE03AD">
                                <w:rPr>
                                  <w:rFonts w:ascii="Montserrat" w:hAnsi="Montserrat"/>
                                  <w:b/>
                                  <w:bCs/>
                                  <w:color w:val="FFFFFF" w:themeColor="background1"/>
                                  <w:sz w:val="22"/>
                                  <w:szCs w:val="22"/>
                                  <w:lang w:val="es-ES"/>
                                </w:rPr>
                                <w:t>Análisis</w:t>
                              </w:r>
                              <w:r>
                                <w:rPr>
                                  <w:rFonts w:ascii="Montserrat" w:hAnsi="Montserrat"/>
                                  <w:b/>
                                  <w:bCs/>
                                  <w:color w:val="FFFFFF" w:themeColor="background1"/>
                                  <w:sz w:val="22"/>
                                  <w:szCs w:val="22"/>
                                  <w:lang w:val="es-ES"/>
                                </w:rPr>
                                <w:t xml:space="preserve"> Guiado del </w:t>
                              </w:r>
                              <w:r w:rsidRPr="00DE03AD">
                                <w:rPr>
                                  <w:rFonts w:ascii="Montserrat" w:hAnsi="Montserrat"/>
                                  <w:b/>
                                  <w:bCs/>
                                  <w:color w:val="FFFFFF" w:themeColor="background1"/>
                                  <w:sz w:val="22"/>
                                  <w:szCs w:val="22"/>
                                  <w:lang w:val="es-ES"/>
                                </w:rPr>
                                <w:t xml:space="preserve">Caso </w:t>
                              </w:r>
                              <w:r>
                                <w:rPr>
                                  <w:rFonts w:ascii="Montserrat" w:hAnsi="Montserrat"/>
                                  <w:b/>
                                  <w:bCs/>
                                  <w:color w:val="FFFFFF" w:themeColor="background1"/>
                                  <w:sz w:val="22"/>
                                  <w:szCs w:val="22"/>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0F562" id="Grupo 92" o:spid="_x0000_s1067" style="position:absolute;margin-left:30.3pt;margin-top:2.2pt;width:183.05pt;height:27.7pt;z-index:-251610112;mso-width-relative:margin;mso-height-relative:margin" coordsize="16328,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">
                <v:roundrect id="Rectángulo: esquinas redondeadas 93" o:spid="_x0000_s1068" style="position:absolute;width:16328;height:3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" fillcolor="#6c1d45" stroked="f" strokeweight="1pt">
                  <v:stroke joinstyle="miter"/>
                </v:roundrect>
                <v:shape id="Cuadro de texto 94" o:spid="_x0000_s1069" type="#_x0000_t202" style="position:absolute;left:391;top:391;width:15284;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E0A1EED" w14:textId="12188213" w:rsidR="00B51BD7" w:rsidRPr="00DE03AD" w:rsidRDefault="00B51BD7" w:rsidP="00B51BD7">
                        <w:pPr>
                          <w:jc w:val="center"/>
                          <w:rPr>
                            <w:rFonts w:ascii="Montserrat" w:hAnsi="Montserrat"/>
                            <w:b/>
                            <w:bCs/>
                            <w:color w:val="FFFFFF" w:themeColor="background1"/>
                            <w:sz w:val="22"/>
                            <w:szCs w:val="22"/>
                            <w:lang w:val="es-ES"/>
                          </w:rPr>
                        </w:pPr>
                        <w:r w:rsidRPr="00DE03AD">
                          <w:rPr>
                            <w:rFonts w:ascii="Montserrat" w:hAnsi="Montserrat"/>
                            <w:b/>
                            <w:bCs/>
                            <w:color w:val="FFFFFF" w:themeColor="background1"/>
                            <w:sz w:val="22"/>
                            <w:szCs w:val="22"/>
                            <w:lang w:val="es-ES"/>
                          </w:rPr>
                          <w:t>Análisis</w:t>
                        </w:r>
                        <w:r>
                          <w:rPr>
                            <w:rFonts w:ascii="Montserrat" w:hAnsi="Montserrat"/>
                            <w:b/>
                            <w:bCs/>
                            <w:color w:val="FFFFFF" w:themeColor="background1"/>
                            <w:sz w:val="22"/>
                            <w:szCs w:val="22"/>
                            <w:lang w:val="es-ES"/>
                          </w:rPr>
                          <w:t xml:space="preserve"> Guiado del </w:t>
                        </w:r>
                        <w:r w:rsidRPr="00DE03AD">
                          <w:rPr>
                            <w:rFonts w:ascii="Montserrat" w:hAnsi="Montserrat"/>
                            <w:b/>
                            <w:bCs/>
                            <w:color w:val="FFFFFF" w:themeColor="background1"/>
                            <w:sz w:val="22"/>
                            <w:szCs w:val="22"/>
                            <w:lang w:val="es-ES"/>
                          </w:rPr>
                          <w:t xml:space="preserve">Caso </w:t>
                        </w:r>
                        <w:r>
                          <w:rPr>
                            <w:rFonts w:ascii="Montserrat" w:hAnsi="Montserrat"/>
                            <w:b/>
                            <w:bCs/>
                            <w:color w:val="FFFFFF" w:themeColor="background1"/>
                            <w:sz w:val="22"/>
                            <w:szCs w:val="22"/>
                            <w:lang w:val="es-ES"/>
                          </w:rPr>
                          <w:t>2</w:t>
                        </w:r>
                      </w:p>
                    </w:txbxContent>
                  </v:textbox>
                </v:shape>
                <w10:wrap type="through"/>
              </v:group>
            </w:pict>
          </mc:Fallback>
        </mc:AlternateContent>
      </w:r>
    </w:p>
    <w:p w14:paraId="75DCD72F" w14:textId="7B07BD4F" w:rsidR="00B51BD7" w:rsidRDefault="00B51BD7"/>
    <w:p w14:paraId="6521F194" w14:textId="5F9C21D2" w:rsidR="00B51BD7" w:rsidRDefault="00B51BD7"/>
    <w:p w14:paraId="347DED6C" w14:textId="0408C763" w:rsidR="00B51BD7" w:rsidRDefault="00B51BD7"/>
    <w:p w14:paraId="6610C318" w14:textId="0614238F" w:rsidR="00B51BD7" w:rsidRDefault="00B51BD7" w:rsidP="00B51BD7">
      <w:pPr>
        <w:pStyle w:val="NormalWeb"/>
        <w:numPr>
          <w:ilvl w:val="0"/>
          <w:numId w:val="6"/>
        </w:numPr>
        <w:spacing w:before="0" w:beforeAutospacing="0" w:after="160" w:afterAutospacing="0"/>
        <w:rPr>
          <w:rFonts w:ascii="Montserrat" w:hAnsi="Montserrat"/>
          <w:b/>
          <w:bCs/>
          <w:color w:val="000000"/>
        </w:rPr>
      </w:pPr>
      <w:r>
        <w:rPr>
          <w:rFonts w:ascii="Montserrat" w:hAnsi="Montserrat"/>
          <w:b/>
          <w:bCs/>
          <w:noProof/>
          <w:color w:val="000000"/>
        </w:rPr>
        <mc:AlternateContent>
          <mc:Choice Requires="wps">
            <w:drawing>
              <wp:anchor distT="0" distB="0" distL="114300" distR="114300" simplePos="0" relativeHeight="251708416" behindDoc="0" locked="0" layoutInCell="1" allowOverlap="1" wp14:anchorId="369C3561" wp14:editId="21B891A6">
                <wp:simplePos x="0" y="0"/>
                <wp:positionH relativeFrom="column">
                  <wp:posOffset>568234</wp:posOffset>
                </wp:positionH>
                <wp:positionV relativeFrom="paragraph">
                  <wp:posOffset>262889</wp:posOffset>
                </wp:positionV>
                <wp:extent cx="5630092" cy="2299063"/>
                <wp:effectExtent l="0" t="0" r="27940" b="25400"/>
                <wp:wrapNone/>
                <wp:docPr id="95" name="Cuadro de texto 95"/>
                <wp:cNvGraphicFramePr/>
                <a:graphic xmlns:a="http://schemas.openxmlformats.org/drawingml/2006/main">
                  <a:graphicData uri="http://schemas.microsoft.com/office/word/2010/wordprocessingShape">
                    <wps:wsp>
                      <wps:cNvSpPr txBox="1"/>
                      <wps:spPr>
                        <a:xfrm>
                          <a:off x="0" y="0"/>
                          <a:ext cx="5630092" cy="2299063"/>
                        </a:xfrm>
                        <a:prstGeom prst="rect">
                          <a:avLst/>
                        </a:prstGeom>
                        <a:solidFill>
                          <a:schemeClr val="lt1"/>
                        </a:solidFill>
                        <a:ln w="6350">
                          <a:solidFill>
                            <a:srgbClr val="6C1D45"/>
                          </a:solidFill>
                        </a:ln>
                      </wps:spPr>
                      <wps:txbx>
                        <w:txbxContent>
                          <w:p w14:paraId="6D342ED0" w14:textId="77777777" w:rsidR="00B51BD7" w:rsidRDefault="00B51BD7" w:rsidP="00B51BD7">
                            <w:pPr>
                              <w:pStyle w:val="m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C3561" id="Cuadro de texto 95" o:spid="_x0000_s1070" type="#_x0000_t202" style="position:absolute;left:0;text-align:left;margin-left:44.75pt;margin-top:20.7pt;width:443.3pt;height:181.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" fillcolor="white [3201]" strokecolor="#6c1d45" strokeweight=".5pt">
                <v:textbox>
                  <w:txbxContent>
                    <w:p w14:paraId="6D342ED0" w14:textId="77777777" w:rsidR="00B51BD7" w:rsidRDefault="00B51BD7" w:rsidP="00B51BD7">
                      <w:pPr>
                        <w:pStyle w:val="m1"/>
                      </w:pPr>
                    </w:p>
                  </w:txbxContent>
                </v:textbox>
              </v:shape>
            </w:pict>
          </mc:Fallback>
        </mc:AlternateContent>
      </w:r>
      <w:r w:rsidRPr="00B51BD7">
        <w:rPr>
          <w:rFonts w:ascii="Montserrat" w:hAnsi="Montserrat"/>
          <w:b/>
          <w:bCs/>
          <w:noProof/>
          <w:color w:val="000000"/>
        </w:rPr>
        <w:t>Identificación de Principios Éticos bajo Presión:</w:t>
      </w:r>
    </w:p>
    <w:p w14:paraId="2C196A3A" w14:textId="77777777" w:rsidR="00B51BD7" w:rsidRPr="00DE03AD" w:rsidRDefault="00B51BD7" w:rsidP="00B51BD7">
      <w:pPr>
        <w:pStyle w:val="NormalWeb"/>
        <w:spacing w:before="0" w:beforeAutospacing="0" w:after="160" w:afterAutospacing="0"/>
        <w:ind w:left="1080"/>
        <w:rPr>
          <w:rFonts w:ascii="Montserrat" w:hAnsi="Montserrat"/>
        </w:rPr>
      </w:pPr>
    </w:p>
    <w:p w14:paraId="660D0C3C" w14:textId="77777777" w:rsidR="00B51BD7" w:rsidRDefault="00B51BD7" w:rsidP="00B51BD7"/>
    <w:p w14:paraId="1D9B397C" w14:textId="77777777" w:rsidR="00B51BD7" w:rsidRDefault="00B51BD7" w:rsidP="00B51BD7"/>
    <w:p w14:paraId="66F8FBCC" w14:textId="77777777" w:rsidR="00B51BD7" w:rsidRDefault="00B51BD7" w:rsidP="00B51BD7"/>
    <w:p w14:paraId="78E0B253" w14:textId="77777777" w:rsidR="00B51BD7" w:rsidRDefault="00B51BD7" w:rsidP="00B51BD7"/>
    <w:p w14:paraId="5F260599" w14:textId="77777777" w:rsidR="00B51BD7" w:rsidRDefault="00B51BD7" w:rsidP="00B51BD7"/>
    <w:p w14:paraId="50B1AAB4" w14:textId="77777777" w:rsidR="00B51BD7" w:rsidRDefault="00B51BD7" w:rsidP="00B51BD7"/>
    <w:p w14:paraId="4AEE995A" w14:textId="77777777" w:rsidR="00B51BD7" w:rsidRDefault="00B51BD7" w:rsidP="00B51BD7"/>
    <w:p w14:paraId="3E7DE2FE" w14:textId="77777777" w:rsidR="00B51BD7" w:rsidRDefault="00B51BD7" w:rsidP="00B51BD7"/>
    <w:p w14:paraId="7E7A072E" w14:textId="77777777" w:rsidR="00B51BD7" w:rsidRDefault="00B51BD7" w:rsidP="00B51BD7"/>
    <w:p w14:paraId="2A7278E8" w14:textId="77777777" w:rsidR="00B51BD7" w:rsidRDefault="00B51BD7" w:rsidP="00B51BD7"/>
    <w:p w14:paraId="0495263D" w14:textId="77777777" w:rsidR="00B51BD7" w:rsidRDefault="00B51BD7" w:rsidP="00B51BD7"/>
    <w:p w14:paraId="68E8B059" w14:textId="77777777" w:rsidR="00B51BD7" w:rsidRDefault="00B51BD7" w:rsidP="00B51BD7"/>
    <w:p w14:paraId="41C23D65" w14:textId="77777777" w:rsidR="00B51BD7" w:rsidRDefault="00B51BD7" w:rsidP="00B51BD7"/>
    <w:p w14:paraId="53BA1738" w14:textId="77777777" w:rsidR="00B51BD7" w:rsidRDefault="00B51BD7" w:rsidP="00B51BD7"/>
    <w:p w14:paraId="47AD2ACB" w14:textId="77777777" w:rsidR="00D969F0" w:rsidRDefault="00D969F0" w:rsidP="00B51BD7"/>
    <w:p w14:paraId="5B3C7539" w14:textId="77777777" w:rsidR="00D969F0" w:rsidRDefault="00D969F0" w:rsidP="00B51BD7"/>
    <w:p w14:paraId="30C2C493" w14:textId="77777777" w:rsidR="00D969F0" w:rsidRDefault="00D969F0" w:rsidP="00B51BD7"/>
    <w:p w14:paraId="6F808E77" w14:textId="77777777" w:rsidR="00D969F0" w:rsidRDefault="00D969F0" w:rsidP="00B51BD7"/>
    <w:p w14:paraId="62A06B89" w14:textId="77777777" w:rsidR="00B51BD7" w:rsidRDefault="00B51BD7" w:rsidP="00B51BD7">
      <w:pPr>
        <w:pStyle w:val="NormalWeb"/>
        <w:numPr>
          <w:ilvl w:val="0"/>
          <w:numId w:val="6"/>
        </w:numPr>
        <w:spacing w:before="0" w:beforeAutospacing="0" w:after="160" w:afterAutospacing="0"/>
        <w:rPr>
          <w:rFonts w:ascii="Montserrat" w:hAnsi="Montserrat"/>
          <w:b/>
          <w:bCs/>
          <w:color w:val="000000"/>
        </w:rPr>
      </w:pPr>
      <w:r>
        <w:rPr>
          <w:rFonts w:ascii="Montserrat" w:hAnsi="Montserrat"/>
          <w:b/>
          <w:bCs/>
          <w:noProof/>
          <w:color w:val="000000"/>
        </w:rPr>
        <mc:AlternateContent>
          <mc:Choice Requires="wps">
            <w:drawing>
              <wp:anchor distT="0" distB="0" distL="114300" distR="114300" simplePos="0" relativeHeight="251709440" behindDoc="0" locked="0" layoutInCell="1" allowOverlap="1" wp14:anchorId="40B85BC1" wp14:editId="7BA4DBC4">
                <wp:simplePos x="0" y="0"/>
                <wp:positionH relativeFrom="column">
                  <wp:posOffset>568234</wp:posOffset>
                </wp:positionH>
                <wp:positionV relativeFrom="paragraph">
                  <wp:posOffset>266790</wp:posOffset>
                </wp:positionV>
                <wp:extent cx="5630092" cy="2207623"/>
                <wp:effectExtent l="0" t="0" r="27940" b="21590"/>
                <wp:wrapNone/>
                <wp:docPr id="96" name="Cuadro de texto 96"/>
                <wp:cNvGraphicFramePr/>
                <a:graphic xmlns:a="http://schemas.openxmlformats.org/drawingml/2006/main">
                  <a:graphicData uri="http://schemas.microsoft.com/office/word/2010/wordprocessingShape">
                    <wps:wsp>
                      <wps:cNvSpPr txBox="1"/>
                      <wps:spPr>
                        <a:xfrm>
                          <a:off x="0" y="0"/>
                          <a:ext cx="5630092" cy="2207623"/>
                        </a:xfrm>
                        <a:prstGeom prst="rect">
                          <a:avLst/>
                        </a:prstGeom>
                        <a:solidFill>
                          <a:schemeClr val="lt1"/>
                        </a:solidFill>
                        <a:ln w="6350">
                          <a:solidFill>
                            <a:srgbClr val="6C1D45"/>
                          </a:solidFill>
                        </a:ln>
                      </wps:spPr>
                      <wps:txbx>
                        <w:txbxContent>
                          <w:p w14:paraId="05F4D46E" w14:textId="77777777" w:rsidR="00B51BD7" w:rsidRPr="00DE03AD" w:rsidRDefault="00B51BD7" w:rsidP="00B51BD7">
                            <w:pPr>
                              <w:pStyle w:val="m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85BC1" id="Cuadro de texto 96" o:spid="_x0000_s1071" type="#_x0000_t202" style="position:absolute;left:0;text-align:left;margin-left:44.75pt;margin-top:21pt;width:443.3pt;height:173.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" fillcolor="white [3201]" strokecolor="#6c1d45" strokeweight=".5pt">
                <v:textbox>
                  <w:txbxContent>
                    <w:p w14:paraId="05F4D46E" w14:textId="77777777" w:rsidR="00B51BD7" w:rsidRPr="00DE03AD" w:rsidRDefault="00B51BD7" w:rsidP="00B51BD7">
                      <w:pPr>
                        <w:pStyle w:val="m1"/>
                      </w:pPr>
                    </w:p>
                  </w:txbxContent>
                </v:textbox>
              </v:shape>
            </w:pict>
          </mc:Fallback>
        </mc:AlternateContent>
      </w:r>
      <w:r w:rsidRPr="00B21382">
        <w:rPr>
          <w:rFonts w:ascii="Montserrat" w:hAnsi="Montserrat"/>
          <w:b/>
          <w:bCs/>
          <w:noProof/>
          <w:color w:val="000000"/>
        </w:rPr>
        <w:t>Análisis de las Implicaciones:</w:t>
      </w:r>
    </w:p>
    <w:p w14:paraId="3F4A6087" w14:textId="77777777" w:rsidR="00B51BD7" w:rsidRDefault="00B51BD7" w:rsidP="00B51BD7"/>
    <w:p w14:paraId="2365FB41" w14:textId="77777777" w:rsidR="00B51BD7" w:rsidRDefault="00B51BD7" w:rsidP="00B51BD7"/>
    <w:p w14:paraId="1A64A8C9" w14:textId="77777777" w:rsidR="00B51BD7" w:rsidRDefault="00B51BD7" w:rsidP="00B51BD7"/>
    <w:p w14:paraId="22ABD507" w14:textId="77777777" w:rsidR="00B51BD7" w:rsidRDefault="00B51BD7" w:rsidP="00B51BD7"/>
    <w:p w14:paraId="35183540" w14:textId="77777777" w:rsidR="00B51BD7" w:rsidRDefault="00B51BD7" w:rsidP="00B51BD7"/>
    <w:p w14:paraId="7CBFAB91" w14:textId="77777777" w:rsidR="00B51BD7" w:rsidRDefault="00B51BD7" w:rsidP="00B51BD7"/>
    <w:p w14:paraId="6025D947" w14:textId="77777777" w:rsidR="00B51BD7" w:rsidRDefault="00B51BD7" w:rsidP="00B51BD7"/>
    <w:p w14:paraId="270D5F86" w14:textId="77777777" w:rsidR="00B51BD7" w:rsidRDefault="00B51BD7" w:rsidP="00B51BD7"/>
    <w:p w14:paraId="47164C47" w14:textId="77777777" w:rsidR="00B51BD7" w:rsidRDefault="00B51BD7" w:rsidP="00B51BD7"/>
    <w:p w14:paraId="3D792D44" w14:textId="77777777" w:rsidR="00B51BD7" w:rsidRDefault="00B51BD7" w:rsidP="00B51BD7"/>
    <w:p w14:paraId="6CCA4BA3" w14:textId="77777777" w:rsidR="00B51BD7" w:rsidRDefault="00B51BD7" w:rsidP="00B51BD7"/>
    <w:p w14:paraId="27C4A66D" w14:textId="77777777" w:rsidR="00B51BD7" w:rsidRDefault="00B51BD7" w:rsidP="00B51BD7"/>
    <w:p w14:paraId="3E3160F7" w14:textId="77777777" w:rsidR="00B51BD7" w:rsidRDefault="00B51BD7" w:rsidP="00B51BD7"/>
    <w:p w14:paraId="0761B482" w14:textId="77777777" w:rsidR="00B51BD7" w:rsidRDefault="00B51BD7" w:rsidP="00B51BD7"/>
    <w:p w14:paraId="4A568B5C" w14:textId="77777777" w:rsidR="00B51BD7" w:rsidRDefault="00B51BD7" w:rsidP="00B51BD7"/>
    <w:p w14:paraId="752D21BC" w14:textId="77777777" w:rsidR="00B51BD7" w:rsidRDefault="00B51BD7" w:rsidP="00B51BD7">
      <w:pPr>
        <w:pStyle w:val="NormalWeb"/>
        <w:numPr>
          <w:ilvl w:val="0"/>
          <w:numId w:val="6"/>
        </w:numPr>
        <w:spacing w:before="0" w:beforeAutospacing="0" w:after="160" w:afterAutospacing="0"/>
        <w:rPr>
          <w:rFonts w:ascii="Montserrat" w:hAnsi="Montserrat"/>
          <w:b/>
          <w:bCs/>
          <w:color w:val="000000"/>
        </w:rPr>
      </w:pPr>
      <w:r>
        <w:rPr>
          <w:rFonts w:ascii="Montserrat" w:hAnsi="Montserrat"/>
          <w:b/>
          <w:bCs/>
          <w:noProof/>
          <w:color w:val="000000"/>
        </w:rPr>
        <mc:AlternateContent>
          <mc:Choice Requires="wps">
            <w:drawing>
              <wp:anchor distT="0" distB="0" distL="114300" distR="114300" simplePos="0" relativeHeight="251710464" behindDoc="0" locked="0" layoutInCell="1" allowOverlap="1" wp14:anchorId="7E8FFA8A" wp14:editId="748B8893">
                <wp:simplePos x="0" y="0"/>
                <wp:positionH relativeFrom="column">
                  <wp:posOffset>568234</wp:posOffset>
                </wp:positionH>
                <wp:positionV relativeFrom="paragraph">
                  <wp:posOffset>262891</wp:posOffset>
                </wp:positionV>
                <wp:extent cx="5630092" cy="1528354"/>
                <wp:effectExtent l="0" t="0" r="27940" b="15240"/>
                <wp:wrapNone/>
                <wp:docPr id="97" name="Cuadro de texto 97"/>
                <wp:cNvGraphicFramePr/>
                <a:graphic xmlns:a="http://schemas.openxmlformats.org/drawingml/2006/main">
                  <a:graphicData uri="http://schemas.microsoft.com/office/word/2010/wordprocessingShape">
                    <wps:wsp>
                      <wps:cNvSpPr txBox="1"/>
                      <wps:spPr>
                        <a:xfrm>
                          <a:off x="0" y="0"/>
                          <a:ext cx="5630092" cy="1528354"/>
                        </a:xfrm>
                        <a:prstGeom prst="rect">
                          <a:avLst/>
                        </a:prstGeom>
                        <a:solidFill>
                          <a:schemeClr val="lt1"/>
                        </a:solidFill>
                        <a:ln w="6350">
                          <a:solidFill>
                            <a:srgbClr val="6C1D45"/>
                          </a:solidFill>
                        </a:ln>
                      </wps:spPr>
                      <wps:txbx>
                        <w:txbxContent>
                          <w:p w14:paraId="1C8644F9" w14:textId="77777777" w:rsidR="00B51BD7" w:rsidRPr="00DE03AD" w:rsidRDefault="00B51BD7" w:rsidP="00B51BD7">
                            <w:pPr>
                              <w:pStyle w:val="m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FA8A" id="Cuadro de texto 97" o:spid="_x0000_s1072" type="#_x0000_t202" style="position:absolute;left:0;text-align:left;margin-left:44.75pt;margin-top:20.7pt;width:443.3pt;height:120.3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" fillcolor="white [3201]" strokecolor="#6c1d45" strokeweight=".5pt">
                <v:textbox>
                  <w:txbxContent>
                    <w:p w14:paraId="1C8644F9" w14:textId="77777777" w:rsidR="00B51BD7" w:rsidRPr="00DE03AD" w:rsidRDefault="00B51BD7" w:rsidP="00B51BD7">
                      <w:pPr>
                        <w:pStyle w:val="m1"/>
                      </w:pPr>
                    </w:p>
                  </w:txbxContent>
                </v:textbox>
              </v:shape>
            </w:pict>
          </mc:Fallback>
        </mc:AlternateContent>
      </w:r>
      <w:r w:rsidRPr="00B51BD7">
        <w:rPr>
          <w:rFonts w:ascii="Montserrat" w:hAnsi="Montserrat"/>
          <w:b/>
          <w:bCs/>
          <w:noProof/>
          <w:color w:val="000000"/>
        </w:rPr>
        <w:t>Evaluación y Propuesta de Acción Correcta:</w:t>
      </w:r>
    </w:p>
    <w:p w14:paraId="5F7416EA" w14:textId="77777777" w:rsidR="00B51BD7" w:rsidRDefault="00B51BD7" w:rsidP="00B51BD7"/>
    <w:p w14:paraId="03A00553" w14:textId="77777777" w:rsidR="00B51BD7" w:rsidRDefault="00B51BD7" w:rsidP="00B51BD7"/>
    <w:p w14:paraId="2CF8ED5D" w14:textId="77777777" w:rsidR="00B51BD7" w:rsidRDefault="00B51BD7" w:rsidP="00B51BD7"/>
    <w:p w14:paraId="64B6C2B4" w14:textId="77777777" w:rsidR="00B51BD7" w:rsidRDefault="00B51BD7" w:rsidP="00B51BD7"/>
    <w:p w14:paraId="52585CE4" w14:textId="77777777" w:rsidR="00B51BD7" w:rsidRDefault="00B51BD7" w:rsidP="00B51BD7"/>
    <w:p w14:paraId="22F06714" w14:textId="77777777" w:rsidR="00B51BD7" w:rsidRDefault="00B51BD7" w:rsidP="00B51BD7"/>
    <w:p w14:paraId="7BAF3258" w14:textId="77777777" w:rsidR="00B51BD7" w:rsidRDefault="00B51BD7" w:rsidP="00B51BD7"/>
    <w:p w14:paraId="0B2B5022" w14:textId="77777777" w:rsidR="00B51BD7" w:rsidRDefault="00B51BD7" w:rsidP="00B51BD7"/>
    <w:p w14:paraId="17ADED10" w14:textId="77777777" w:rsidR="00B51BD7" w:rsidRDefault="00B51BD7" w:rsidP="00B51BD7"/>
    <w:p w14:paraId="066C47F2" w14:textId="77777777" w:rsidR="00B51BD7" w:rsidRDefault="00B51BD7" w:rsidP="00B51BD7"/>
    <w:p w14:paraId="0310CD2F" w14:textId="77777777" w:rsidR="00B51BD7" w:rsidRDefault="00B51BD7" w:rsidP="00B51BD7"/>
    <w:p w14:paraId="6CA85BE2" w14:textId="77777777" w:rsidR="00B51BD7" w:rsidRDefault="00B51BD7"/>
    <w:sectPr w:rsidR="00B51BD7" w:rsidSect="00EA64A3">
      <w:headerReference w:type="even" r:id="rId19"/>
      <w:headerReference w:type="default" r:id="rId20"/>
      <w:footerReference w:type="even" r:id="rId21"/>
      <w:footerReference w:type="default" r:id="rId22"/>
      <w:headerReference w:type="first" r:id="rId23"/>
      <w:footerReference w:type="first" r:id="rId24"/>
      <w:pgSz w:w="11906" w:h="16838" w:code="9"/>
      <w:pgMar w:top="720" w:right="360" w:bottom="720" w:left="360" w:header="288"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85B71" w14:textId="77777777" w:rsidR="008A1CE3" w:rsidRDefault="008A1CE3" w:rsidP="008335AE">
      <w:r>
        <w:separator/>
      </w:r>
    </w:p>
  </w:endnote>
  <w:endnote w:type="continuationSeparator" w:id="0">
    <w:p w14:paraId="72759415" w14:textId="77777777" w:rsidR="008A1CE3" w:rsidRDefault="008A1CE3" w:rsidP="0083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BFF0" w14:textId="77777777" w:rsidR="00EA64A3" w:rsidRDefault="00EA64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60CB" w14:textId="77777777" w:rsidR="00EA64A3" w:rsidRDefault="00EA64A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0354" w14:textId="77777777" w:rsidR="00EA64A3" w:rsidRDefault="00EA64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79860" w14:textId="77777777" w:rsidR="008A1CE3" w:rsidRDefault="008A1CE3" w:rsidP="008335AE">
      <w:r>
        <w:separator/>
      </w:r>
    </w:p>
  </w:footnote>
  <w:footnote w:type="continuationSeparator" w:id="0">
    <w:p w14:paraId="42CBEB22" w14:textId="77777777" w:rsidR="008A1CE3" w:rsidRDefault="008A1CE3" w:rsidP="0083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3EC2" w14:textId="77777777" w:rsidR="00EA64A3" w:rsidRDefault="00EA64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9D3B" w14:textId="77777777" w:rsidR="00EA64A3" w:rsidRDefault="00EA64A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29F8" w14:textId="77777777" w:rsidR="00EA64A3" w:rsidRDefault="00EA64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077B"/>
    <w:multiLevelType w:val="hybridMultilevel"/>
    <w:tmpl w:val="63DC4DD2"/>
    <w:lvl w:ilvl="0" w:tplc="CFF0A8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E526A47"/>
    <w:multiLevelType w:val="hybridMultilevel"/>
    <w:tmpl w:val="CF0A51E0"/>
    <w:lvl w:ilvl="0" w:tplc="55425F38">
      <w:start w:val="1"/>
      <w:numFmt w:val="bullet"/>
      <w:lvlText w:val=""/>
      <w:lvlJc w:val="left"/>
      <w:pPr>
        <w:ind w:left="720" w:hanging="360"/>
      </w:pPr>
      <w:rPr>
        <w:rFonts w:ascii="Symbol" w:hAnsi="Symbol" w:hint="default"/>
        <w:color w:val="2E36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05928"/>
    <w:multiLevelType w:val="hybridMultilevel"/>
    <w:tmpl w:val="63DC4D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25157E8"/>
    <w:multiLevelType w:val="hybridMultilevel"/>
    <w:tmpl w:val="6C9CF3D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8AF7BE6"/>
    <w:multiLevelType w:val="hybridMultilevel"/>
    <w:tmpl w:val="32708404"/>
    <w:lvl w:ilvl="0" w:tplc="080A000F">
      <w:start w:val="1"/>
      <w:numFmt w:val="decimal"/>
      <w:lvlText w:val="%1."/>
      <w:lvlJc w:val="left"/>
      <w:pPr>
        <w:ind w:left="720" w:hanging="360"/>
      </w:pPr>
      <w:rPr>
        <w:rFonts w:hint="default"/>
        <w:color w:val="2E36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1467579"/>
    <w:multiLevelType w:val="hybridMultilevel"/>
    <w:tmpl w:val="1ECCFF7E"/>
    <w:lvl w:ilvl="0" w:tplc="96B29F84">
      <w:start w:val="1"/>
      <w:numFmt w:val="decimal"/>
      <w:lvlText w:val="%1."/>
      <w:lvlJc w:val="left"/>
      <w:pPr>
        <w:ind w:left="720" w:hanging="360"/>
      </w:pPr>
      <w:rPr>
        <w:rFonts w:ascii="Montserrat" w:eastAsia="Arial" w:hAnsi="Montserrat" w:hint="default"/>
        <w:b/>
        <w:color w:val="FFFFFF" w:themeColor="background1"/>
        <w:w w:val="9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45088411">
    <w:abstractNumId w:val="1"/>
  </w:num>
  <w:num w:numId="2" w16cid:durableId="2096435397">
    <w:abstractNumId w:val="4"/>
  </w:num>
  <w:num w:numId="3" w16cid:durableId="30232075">
    <w:abstractNumId w:val="3"/>
  </w:num>
  <w:num w:numId="4" w16cid:durableId="922448434">
    <w:abstractNumId w:val="5"/>
  </w:num>
  <w:num w:numId="5" w16cid:durableId="1432050406">
    <w:abstractNumId w:val="0"/>
  </w:num>
  <w:num w:numId="6" w16cid:durableId="7263430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8D0"/>
    <w:rsid w:val="00021634"/>
    <w:rsid w:val="00055860"/>
    <w:rsid w:val="000D247E"/>
    <w:rsid w:val="00194B1B"/>
    <w:rsid w:val="001B326D"/>
    <w:rsid w:val="00205A51"/>
    <w:rsid w:val="002A4088"/>
    <w:rsid w:val="002B3B63"/>
    <w:rsid w:val="002C3FC5"/>
    <w:rsid w:val="0030336A"/>
    <w:rsid w:val="003B7DE5"/>
    <w:rsid w:val="00417CA0"/>
    <w:rsid w:val="004B09D9"/>
    <w:rsid w:val="004B45C2"/>
    <w:rsid w:val="004D1D38"/>
    <w:rsid w:val="00541977"/>
    <w:rsid w:val="0054431F"/>
    <w:rsid w:val="00557BC5"/>
    <w:rsid w:val="005B3039"/>
    <w:rsid w:val="005D5D75"/>
    <w:rsid w:val="005F70E4"/>
    <w:rsid w:val="00606D3B"/>
    <w:rsid w:val="00637FD3"/>
    <w:rsid w:val="006561B6"/>
    <w:rsid w:val="007D52E4"/>
    <w:rsid w:val="00806937"/>
    <w:rsid w:val="00810177"/>
    <w:rsid w:val="008335AE"/>
    <w:rsid w:val="008360CD"/>
    <w:rsid w:val="008A1CE3"/>
    <w:rsid w:val="008A402C"/>
    <w:rsid w:val="00904EDB"/>
    <w:rsid w:val="00972916"/>
    <w:rsid w:val="009848D0"/>
    <w:rsid w:val="00994E05"/>
    <w:rsid w:val="009E239F"/>
    <w:rsid w:val="009F4A37"/>
    <w:rsid w:val="00AB0A2F"/>
    <w:rsid w:val="00AF7B37"/>
    <w:rsid w:val="00B024DE"/>
    <w:rsid w:val="00B21379"/>
    <w:rsid w:val="00B21382"/>
    <w:rsid w:val="00B51BD7"/>
    <w:rsid w:val="00BB6D41"/>
    <w:rsid w:val="00CC1E03"/>
    <w:rsid w:val="00D969F0"/>
    <w:rsid w:val="00DE03AD"/>
    <w:rsid w:val="00E21F4F"/>
    <w:rsid w:val="00E23DD5"/>
    <w:rsid w:val="00E64B45"/>
    <w:rsid w:val="00E65CBA"/>
    <w:rsid w:val="00E76EA5"/>
    <w:rsid w:val="00EA64A3"/>
    <w:rsid w:val="00EB1B3B"/>
    <w:rsid w:val="00ED1100"/>
    <w:rsid w:val="00EE1D2B"/>
    <w:rsid w:val="00F34D14"/>
    <w:rsid w:val="00F96B6C"/>
    <w:rsid w:val="00FF4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63612"/>
  <w15:chartTrackingRefBased/>
  <w15:docId w15:val="{08E62B6F-DAA4-497F-B921-AFF446E0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1BD7"/>
    <w:rPr>
      <w:color w:val="212120"/>
      <w:kern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6D41"/>
    <w:pPr>
      <w:ind w:left="720"/>
      <w:contextualSpacing/>
    </w:pPr>
  </w:style>
  <w:style w:type="paragraph" w:styleId="Encabezado">
    <w:name w:val="header"/>
    <w:basedOn w:val="Normal"/>
    <w:link w:val="EncabezadoCar"/>
    <w:rsid w:val="008335AE"/>
    <w:pPr>
      <w:tabs>
        <w:tab w:val="center" w:pos="4680"/>
        <w:tab w:val="right" w:pos="9360"/>
      </w:tabs>
    </w:pPr>
  </w:style>
  <w:style w:type="character" w:customStyle="1" w:styleId="EncabezadoCar">
    <w:name w:val="Encabezado Car"/>
    <w:basedOn w:val="Fuentedeprrafopredeter"/>
    <w:link w:val="Encabezado"/>
    <w:rsid w:val="008335AE"/>
    <w:rPr>
      <w:color w:val="212120"/>
      <w:kern w:val="28"/>
    </w:rPr>
  </w:style>
  <w:style w:type="paragraph" w:styleId="Piedepgina">
    <w:name w:val="footer"/>
    <w:basedOn w:val="Normal"/>
    <w:link w:val="PiedepginaCar"/>
    <w:rsid w:val="008335AE"/>
    <w:pPr>
      <w:tabs>
        <w:tab w:val="center" w:pos="4680"/>
        <w:tab w:val="right" w:pos="9360"/>
      </w:tabs>
    </w:pPr>
  </w:style>
  <w:style w:type="character" w:customStyle="1" w:styleId="PiedepginaCar">
    <w:name w:val="Pie de página Car"/>
    <w:basedOn w:val="Fuentedeprrafopredeter"/>
    <w:link w:val="Piedepgina"/>
    <w:rsid w:val="008335AE"/>
    <w:rPr>
      <w:color w:val="212120"/>
      <w:kern w:val="28"/>
    </w:rPr>
  </w:style>
  <w:style w:type="paragraph" w:styleId="NormalWeb">
    <w:name w:val="Normal (Web)"/>
    <w:basedOn w:val="Normal"/>
    <w:uiPriority w:val="99"/>
    <w:unhideWhenUsed/>
    <w:rsid w:val="00806937"/>
    <w:pPr>
      <w:spacing w:before="100" w:beforeAutospacing="1" w:after="100" w:afterAutospacing="1"/>
    </w:pPr>
    <w:rPr>
      <w:color w:val="auto"/>
      <w:kern w:val="0"/>
      <w:sz w:val="24"/>
      <w:szCs w:val="24"/>
      <w:lang w:eastAsia="es-MX"/>
    </w:rPr>
  </w:style>
  <w:style w:type="paragraph" w:styleId="Subttulo">
    <w:name w:val="Subtitle"/>
    <w:basedOn w:val="Normal"/>
    <w:next w:val="Normal"/>
    <w:link w:val="SubttuloCar"/>
    <w:qFormat/>
    <w:rsid w:val="00DE03A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E03AD"/>
    <w:rPr>
      <w:rFonts w:asciiTheme="minorHAnsi" w:eastAsiaTheme="minorEastAsia" w:hAnsiTheme="minorHAnsi" w:cstheme="minorBidi"/>
      <w:color w:val="5A5A5A" w:themeColor="text1" w:themeTint="A5"/>
      <w:spacing w:val="15"/>
      <w:kern w:val="28"/>
      <w:sz w:val="22"/>
      <w:szCs w:val="22"/>
      <w:lang w:val="es-MX"/>
    </w:rPr>
  </w:style>
  <w:style w:type="paragraph" w:customStyle="1" w:styleId="montserrat">
    <w:name w:val="montserrat"/>
    <w:basedOn w:val="Subttulo"/>
    <w:link w:val="montserratCar"/>
    <w:qFormat/>
    <w:rsid w:val="00DE03AD"/>
    <w:rPr>
      <w:lang w:val="es-ES"/>
    </w:rPr>
  </w:style>
  <w:style w:type="character" w:customStyle="1" w:styleId="montserratCar">
    <w:name w:val="montserrat Car"/>
    <w:basedOn w:val="SubttuloCar"/>
    <w:link w:val="montserrat"/>
    <w:rsid w:val="00DE03AD"/>
    <w:rPr>
      <w:rFonts w:asciiTheme="minorHAnsi" w:eastAsiaTheme="minorEastAsia" w:hAnsiTheme="minorHAnsi" w:cstheme="minorBidi"/>
      <w:color w:val="5A5A5A" w:themeColor="text1" w:themeTint="A5"/>
      <w:spacing w:val="15"/>
      <w:kern w:val="28"/>
      <w:sz w:val="22"/>
      <w:szCs w:val="22"/>
      <w:lang w:val="es-MX"/>
    </w:rPr>
  </w:style>
  <w:style w:type="paragraph" w:customStyle="1" w:styleId="m1">
    <w:name w:val="m1"/>
    <w:basedOn w:val="montserrat"/>
    <w:link w:val="m1Car"/>
    <w:qFormat/>
    <w:rsid w:val="00DE03AD"/>
    <w:rPr>
      <w:rFonts w:ascii="Montserrat" w:hAnsi="Montserrat"/>
      <w:sz w:val="24"/>
      <w:szCs w:val="24"/>
    </w:rPr>
  </w:style>
  <w:style w:type="character" w:customStyle="1" w:styleId="m1Car">
    <w:name w:val="m1 Car"/>
    <w:basedOn w:val="montserratCar"/>
    <w:link w:val="m1"/>
    <w:rsid w:val="00DE03AD"/>
    <w:rPr>
      <w:rFonts w:ascii="Montserrat" w:eastAsiaTheme="minorEastAsia" w:hAnsi="Montserrat" w:cstheme="minorBidi"/>
      <w:color w:val="5A5A5A" w:themeColor="text1" w:themeTint="A5"/>
      <w:spacing w:val="15"/>
      <w:kern w:val="28"/>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1582">
      <w:bodyDiv w:val="1"/>
      <w:marLeft w:val="0"/>
      <w:marRight w:val="0"/>
      <w:marTop w:val="0"/>
      <w:marBottom w:val="0"/>
      <w:divBdr>
        <w:top w:val="none" w:sz="0" w:space="0" w:color="auto"/>
        <w:left w:val="none" w:sz="0" w:space="0" w:color="auto"/>
        <w:bottom w:val="none" w:sz="0" w:space="0" w:color="auto"/>
        <w:right w:val="none" w:sz="0" w:space="0" w:color="auto"/>
      </w:divBdr>
    </w:div>
    <w:div w:id="368729085">
      <w:bodyDiv w:val="1"/>
      <w:marLeft w:val="0"/>
      <w:marRight w:val="0"/>
      <w:marTop w:val="0"/>
      <w:marBottom w:val="0"/>
      <w:divBdr>
        <w:top w:val="none" w:sz="0" w:space="0" w:color="auto"/>
        <w:left w:val="none" w:sz="0" w:space="0" w:color="auto"/>
        <w:bottom w:val="none" w:sz="0" w:space="0" w:color="auto"/>
        <w:right w:val="none" w:sz="0" w:space="0" w:color="auto"/>
      </w:divBdr>
    </w:div>
    <w:div w:id="1004823539">
      <w:bodyDiv w:val="1"/>
      <w:marLeft w:val="0"/>
      <w:marRight w:val="0"/>
      <w:marTop w:val="0"/>
      <w:marBottom w:val="0"/>
      <w:divBdr>
        <w:top w:val="none" w:sz="0" w:space="0" w:color="auto"/>
        <w:left w:val="none" w:sz="0" w:space="0" w:color="auto"/>
        <w:bottom w:val="none" w:sz="0" w:space="0" w:color="auto"/>
        <w:right w:val="none" w:sz="0" w:space="0" w:color="auto"/>
      </w:divBdr>
    </w:div>
    <w:div w:id="1462260989">
      <w:bodyDiv w:val="1"/>
      <w:marLeft w:val="0"/>
      <w:marRight w:val="0"/>
      <w:marTop w:val="0"/>
      <w:marBottom w:val="0"/>
      <w:divBdr>
        <w:top w:val="none" w:sz="0" w:space="0" w:color="auto"/>
        <w:left w:val="none" w:sz="0" w:space="0" w:color="auto"/>
        <w:bottom w:val="none" w:sz="0" w:space="0" w:color="auto"/>
        <w:right w:val="none" w:sz="0" w:space="0" w:color="auto"/>
      </w:divBdr>
    </w:div>
    <w:div w:id="2076732994">
      <w:bodyDiv w:val="1"/>
      <w:marLeft w:val="0"/>
      <w:marRight w:val="0"/>
      <w:marTop w:val="0"/>
      <w:marBottom w:val="0"/>
      <w:divBdr>
        <w:top w:val="none" w:sz="0" w:space="0" w:color="auto"/>
        <w:left w:val="none" w:sz="0" w:space="0" w:color="auto"/>
        <w:bottom w:val="none" w:sz="0" w:space="0" w:color="auto"/>
        <w:right w:val="none" w:sz="0" w:space="0" w:color="auto"/>
      </w:divBdr>
    </w:div>
    <w:div w:id="212260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Folleto%20para%20empresa%20de%20tecnolog&#237;a.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CDF2C0-0A3E-44FC-AB66-BA66DEBF790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MX"/>
        </a:p>
      </dgm:t>
    </dgm:pt>
    <dgm:pt modelId="{840B1983-1FA4-4A3B-955E-5A3C22DA82E9}">
      <dgm:prSet phldrT="[Texto]"/>
      <dgm:spPr>
        <a:solidFill>
          <a:srgbClr val="6C1D45"/>
        </a:solidFill>
      </dgm:spPr>
      <dgm:t>
        <a:bodyPr/>
        <a:lstStyle/>
        <a:p>
          <a:r>
            <a:rPr lang="es-MX" b="1" i="0" u="none">
              <a:latin typeface="Montserrat" pitchFamily="2" charset="0"/>
            </a:rPr>
            <a:t>Caso Práctico 1: La Oferta de Conflicto</a:t>
          </a:r>
          <a:endParaRPr lang="es-MX">
            <a:latin typeface="Montserrat" pitchFamily="2" charset="0"/>
          </a:endParaRPr>
        </a:p>
      </dgm:t>
    </dgm:pt>
    <dgm:pt modelId="{2841D96A-FEFD-4CB5-A555-49D10D4BDAB9}" type="parTrans" cxnId="{0D1DD6DD-F83A-44D7-A82E-4F4BAAE25BDA}">
      <dgm:prSet/>
      <dgm:spPr/>
      <dgm:t>
        <a:bodyPr/>
        <a:lstStyle/>
        <a:p>
          <a:endParaRPr lang="es-MX"/>
        </a:p>
      </dgm:t>
    </dgm:pt>
    <dgm:pt modelId="{7E58DC8C-EC15-44F2-963E-678DF23E80B7}" type="sibTrans" cxnId="{0D1DD6DD-F83A-44D7-A82E-4F4BAAE25BDA}">
      <dgm:prSet/>
      <dgm:spPr/>
      <dgm:t>
        <a:bodyPr/>
        <a:lstStyle/>
        <a:p>
          <a:endParaRPr lang="es-MX"/>
        </a:p>
      </dgm:t>
    </dgm:pt>
    <dgm:pt modelId="{BBE0BA37-7DD8-43A9-AEE4-4C9C7D610215}">
      <dgm:prSet phldrT="[Texto]" custT="1"/>
      <dgm:spPr/>
      <dgm:t>
        <a:bodyPr/>
        <a:lstStyle/>
        <a:p>
          <a:r>
            <a:rPr lang="es-MX" sz="1050" b="1" i="0" u="none">
              <a:solidFill>
                <a:srgbClr val="6C1D45"/>
              </a:solidFill>
              <a:latin typeface="Montserrat" pitchFamily="2" charset="0"/>
            </a:rPr>
            <a:t>Situación:</a:t>
          </a:r>
          <a:br>
            <a:rPr lang="es-MX" sz="900" b="0" i="0" u="none">
              <a:latin typeface="Montserrat" pitchFamily="2" charset="0"/>
            </a:rPr>
          </a:br>
          <a:r>
            <a:rPr lang="es-MX" sz="1000" b="0" i="0" u="none">
              <a:latin typeface="Montserrat" pitchFamily="2" charset="0"/>
            </a:rPr>
            <a:t>El Sr. Álvaro Gómez, un auditor líder con 10 años de experiencia, ha sido asignado por su organismo de certificación para realizar la auditoría de recertificación de tres años de "Innovación S.A.", una empresa de desarrollo de software. Durante la reunión de apertura, el Gerente General de "Innovación S.A.", el Sr. Roberto Mendoza, se muestra sumamente cordial. Al finalizar el día, y a solas, el Sr. Mendoza le dice al Sr. Gómez:</a:t>
          </a:r>
          <a:br>
            <a:rPr lang="es-MX" sz="1000" b="0" i="0" u="none">
              <a:latin typeface="Montserrat" pitchFamily="2" charset="0"/>
            </a:rPr>
          </a:br>
          <a:r>
            <a:rPr lang="es-MX" sz="1000" b="0" i="0" u="none">
              <a:latin typeface="Montserrat" pitchFamily="2" charset="0"/>
            </a:rPr>
            <a:t>"Sr. Gómez, ha sido un placer. Quería comentarle en confianza que estamos expandiendo nuestro equipo de consultoría interna para la implementación de ISO 9001. Su perfil y experiencia son excelentes. Al terminar esta auditoría, me gustaría invitarle formalmente a que considere unirse a nosotros como Gerente de Calidad, con un paquete salarial muy por encima de lo que estoy seguro gana actualmente. Por supuesto, esto es solo una conversación preliminar y no afectará en absoluto el desarrollo de la auditoría en curso."</a:t>
          </a:r>
          <a:endParaRPr lang="es-MX" sz="900">
            <a:latin typeface="Montserrat" pitchFamily="2" charset="0"/>
          </a:endParaRPr>
        </a:p>
      </dgm:t>
    </dgm:pt>
    <dgm:pt modelId="{D86480B4-90D2-442B-8A60-ED08EAD53F59}" type="parTrans" cxnId="{F510F77F-70CF-42CE-9C88-19CC2456C67B}">
      <dgm:prSet/>
      <dgm:spPr/>
      <dgm:t>
        <a:bodyPr/>
        <a:lstStyle/>
        <a:p>
          <a:endParaRPr lang="es-MX"/>
        </a:p>
      </dgm:t>
    </dgm:pt>
    <dgm:pt modelId="{F239181C-103A-4321-85C3-A529D29CE072}" type="sibTrans" cxnId="{F510F77F-70CF-42CE-9C88-19CC2456C67B}">
      <dgm:prSet/>
      <dgm:spPr/>
      <dgm:t>
        <a:bodyPr/>
        <a:lstStyle/>
        <a:p>
          <a:endParaRPr lang="es-MX"/>
        </a:p>
      </dgm:t>
    </dgm:pt>
    <dgm:pt modelId="{0AB3418A-8698-44D6-B7D4-F01C15DB803C}">
      <dgm:prSet phldrT="[Texto]"/>
      <dgm:spPr>
        <a:solidFill>
          <a:srgbClr val="6C1D45"/>
        </a:solidFill>
      </dgm:spPr>
      <dgm:t>
        <a:bodyPr/>
        <a:lstStyle/>
        <a:p>
          <a:r>
            <a:rPr lang="es-MX" b="1" i="0" u="none">
              <a:latin typeface="Montserrat" pitchFamily="2" charset="0"/>
            </a:rPr>
            <a:t>Tarea para el Participante:</a:t>
          </a:r>
          <a:endParaRPr lang="es-MX">
            <a:latin typeface="Montserrat" pitchFamily="2" charset="0"/>
          </a:endParaRPr>
        </a:p>
      </dgm:t>
    </dgm:pt>
    <dgm:pt modelId="{2BF1EE58-DC6B-4126-B014-85797F8D59F2}" type="parTrans" cxnId="{A857551C-5AAA-400E-93C0-608B710BEFD6}">
      <dgm:prSet/>
      <dgm:spPr/>
      <dgm:t>
        <a:bodyPr/>
        <a:lstStyle/>
        <a:p>
          <a:endParaRPr lang="es-MX"/>
        </a:p>
      </dgm:t>
    </dgm:pt>
    <dgm:pt modelId="{56E917E8-0779-4859-A793-0C644742ACB2}" type="sibTrans" cxnId="{A857551C-5AAA-400E-93C0-608B710BEFD6}">
      <dgm:prSet/>
      <dgm:spPr/>
      <dgm:t>
        <a:bodyPr/>
        <a:lstStyle/>
        <a:p>
          <a:endParaRPr lang="es-MX"/>
        </a:p>
      </dgm:t>
    </dgm:pt>
    <dgm:pt modelId="{5D48A2A6-985A-4315-B044-77399DB55EF2}">
      <dgm:prSet phldrT="[Texto]" custT="1"/>
      <dgm:spPr/>
      <dgm:t>
        <a:bodyPr/>
        <a:lstStyle/>
        <a:p>
          <a:pPr>
            <a:buFont typeface="+mj-lt"/>
            <a:buAutoNum type="arabicPeriod"/>
          </a:pPr>
          <a:r>
            <a:rPr lang="es-MX" sz="1000" b="1" i="0" u="none">
              <a:solidFill>
                <a:srgbClr val="6C1D45"/>
              </a:solidFill>
              <a:latin typeface="Montserrat" pitchFamily="2" charset="0"/>
            </a:rPr>
            <a:t>Identificación</a:t>
          </a:r>
          <a:r>
            <a:rPr lang="es-MX" sz="1000" b="1" i="0" u="none">
              <a:latin typeface="Montserrat" pitchFamily="2" charset="0"/>
            </a:rPr>
            <a:t>:</a:t>
          </a:r>
          <a:r>
            <a:rPr lang="es-MX" sz="1000" b="0" i="0" u="none">
              <a:latin typeface="Montserrat" pitchFamily="2" charset="0"/>
            </a:rPr>
            <a:t> ¿Qué principios de la ISO 19011:2018 se ven inmediatamente amenazados en esta situación?</a:t>
          </a:r>
          <a:endParaRPr lang="es-MX" sz="1000">
            <a:latin typeface="Montserrat" pitchFamily="2" charset="0"/>
          </a:endParaRPr>
        </a:p>
      </dgm:t>
    </dgm:pt>
    <dgm:pt modelId="{4158B248-03E3-460E-A116-9E180A9A379B}" type="parTrans" cxnId="{1A506094-985B-4707-817B-F48EF58ACA6F}">
      <dgm:prSet/>
      <dgm:spPr/>
      <dgm:t>
        <a:bodyPr/>
        <a:lstStyle/>
        <a:p>
          <a:endParaRPr lang="es-MX"/>
        </a:p>
      </dgm:t>
    </dgm:pt>
    <dgm:pt modelId="{89727E1F-0E25-405C-A50E-CC78631B9C9A}" type="sibTrans" cxnId="{1A506094-985B-4707-817B-F48EF58ACA6F}">
      <dgm:prSet/>
      <dgm:spPr/>
      <dgm:t>
        <a:bodyPr/>
        <a:lstStyle/>
        <a:p>
          <a:endParaRPr lang="es-MX"/>
        </a:p>
      </dgm:t>
    </dgm:pt>
    <dgm:pt modelId="{2E5D2CD6-56F1-4A3C-AC6D-B4E36B921CED}">
      <dgm:prSet custT="1"/>
      <dgm:spPr/>
      <dgm:t>
        <a:bodyPr/>
        <a:lstStyle/>
        <a:p>
          <a:pPr>
            <a:buFont typeface="+mj-lt"/>
            <a:buAutoNum type="arabicPeriod"/>
          </a:pPr>
          <a:r>
            <a:rPr lang="es-MX" sz="1000" b="1" i="0" u="none">
              <a:solidFill>
                <a:srgbClr val="6C1D45"/>
              </a:solidFill>
              <a:latin typeface="Montserrat" pitchFamily="2" charset="0"/>
            </a:rPr>
            <a:t>Análisis</a:t>
          </a:r>
          <a:r>
            <a:rPr lang="es-MX" sz="1000" b="1" i="0" u="none">
              <a:latin typeface="Montserrat" pitchFamily="2" charset="0"/>
            </a:rPr>
            <a:t>:</a:t>
          </a:r>
          <a:r>
            <a:rPr lang="es-MX" sz="1000" b="0" i="0" u="none">
              <a:latin typeface="Montserrat" pitchFamily="2" charset="0"/>
            </a:rPr>
            <a:t> ¿Cuáles serían las consecuencias de que el Sr. Gómez:</a:t>
          </a:r>
          <a:br>
            <a:rPr lang="es-MX" sz="1000" b="0" i="0" u="none">
              <a:latin typeface="Montserrat" pitchFamily="2" charset="0"/>
            </a:rPr>
          </a:br>
          <a:r>
            <a:rPr lang="es-MX" sz="1000" b="0" i="0" u="none">
              <a:latin typeface="Montserrat" pitchFamily="2" charset="0"/>
            </a:rPr>
            <a:t>a) Acepte considerar la oferta y continúe con la auditoría sin decir nada?</a:t>
          </a:r>
          <a:br>
            <a:rPr lang="es-MX" sz="1000" b="0" i="0" u="none">
              <a:latin typeface="Montserrat" pitchFamily="2" charset="0"/>
            </a:rPr>
          </a:br>
          <a:r>
            <a:rPr lang="es-MX" sz="1000" b="0" i="0" u="none">
              <a:latin typeface="Montserrat" pitchFamily="2" charset="0"/>
            </a:rPr>
            <a:t>b) Rechace la oferta de plano pero decida no reportarla?</a:t>
          </a:r>
          <a:br>
            <a:rPr lang="es-MX" sz="1000" b="0" i="0" u="none">
              <a:latin typeface="Montserrat" pitchFamily="2" charset="0"/>
            </a:rPr>
          </a:br>
          <a:r>
            <a:rPr lang="es-MX" sz="1000" b="0" i="0" u="none">
              <a:latin typeface="Montserrat" pitchFamily="2" charset="0"/>
            </a:rPr>
            <a:t>c) Actúe según el procedimiento ético correcto?</a:t>
          </a:r>
        </a:p>
      </dgm:t>
    </dgm:pt>
    <dgm:pt modelId="{64745A7F-DAA8-4DED-8B11-3FF779FD422E}" type="parTrans" cxnId="{85A1D4A1-7593-4A47-BA58-FF4B76EB05EA}">
      <dgm:prSet/>
      <dgm:spPr/>
      <dgm:t>
        <a:bodyPr/>
        <a:lstStyle/>
        <a:p>
          <a:endParaRPr lang="es-MX"/>
        </a:p>
      </dgm:t>
    </dgm:pt>
    <dgm:pt modelId="{C5B6F015-42FD-4CF8-92B6-8F7F3F0CDD6C}" type="sibTrans" cxnId="{85A1D4A1-7593-4A47-BA58-FF4B76EB05EA}">
      <dgm:prSet/>
      <dgm:spPr/>
      <dgm:t>
        <a:bodyPr/>
        <a:lstStyle/>
        <a:p>
          <a:endParaRPr lang="es-MX"/>
        </a:p>
      </dgm:t>
    </dgm:pt>
    <dgm:pt modelId="{02FF6365-9F97-422F-89CB-D9BA01083FFC}">
      <dgm:prSet custT="1"/>
      <dgm:spPr/>
      <dgm:t>
        <a:bodyPr/>
        <a:lstStyle/>
        <a:p>
          <a:pPr>
            <a:buFont typeface="+mj-lt"/>
            <a:buAutoNum type="arabicPeriod"/>
          </a:pPr>
          <a:r>
            <a:rPr lang="es-MX" sz="1000" b="1" i="0" u="none">
              <a:solidFill>
                <a:srgbClr val="6C1D45"/>
              </a:solidFill>
              <a:latin typeface="Montserrat" pitchFamily="2" charset="0"/>
            </a:rPr>
            <a:t>Evaluación:</a:t>
          </a:r>
          <a:r>
            <a:rPr lang="es-MX" sz="1000" b="0" i="0" u="none">
              <a:latin typeface="Montserrat" pitchFamily="2" charset="0"/>
            </a:rPr>
            <a:t> Basándose en la norma, ¿cuál es la acción correcta que el Sr. Álvaro Gómez debe tomar? Describa los pasos concretos que debería seguir.</a:t>
          </a:r>
        </a:p>
      </dgm:t>
    </dgm:pt>
    <dgm:pt modelId="{9F06909E-A6D2-4487-B78F-0ED4FA11D294}" type="parTrans" cxnId="{B323F076-3584-4214-8DEE-D0B7D6109087}">
      <dgm:prSet/>
      <dgm:spPr/>
      <dgm:t>
        <a:bodyPr/>
        <a:lstStyle/>
        <a:p>
          <a:endParaRPr lang="es-MX"/>
        </a:p>
      </dgm:t>
    </dgm:pt>
    <dgm:pt modelId="{CA9BA3CA-9835-4B0A-805E-F8327DD1D514}" type="sibTrans" cxnId="{B323F076-3584-4214-8DEE-D0B7D6109087}">
      <dgm:prSet/>
      <dgm:spPr/>
      <dgm:t>
        <a:bodyPr/>
        <a:lstStyle/>
        <a:p>
          <a:endParaRPr lang="es-MX"/>
        </a:p>
      </dgm:t>
    </dgm:pt>
    <dgm:pt modelId="{67A9302F-4C20-4539-A3DF-33D27A579175}" type="pres">
      <dgm:prSet presAssocID="{E2CDF2C0-0A3E-44FC-AB66-BA66DEBF790B}" presName="linear" presStyleCnt="0">
        <dgm:presLayoutVars>
          <dgm:animLvl val="lvl"/>
          <dgm:resizeHandles val="exact"/>
        </dgm:presLayoutVars>
      </dgm:prSet>
      <dgm:spPr/>
    </dgm:pt>
    <dgm:pt modelId="{1690F748-22D9-466E-BCE9-4CD248490E02}" type="pres">
      <dgm:prSet presAssocID="{840B1983-1FA4-4A3B-955E-5A3C22DA82E9}" presName="parentText" presStyleLbl="node1" presStyleIdx="0" presStyleCnt="2">
        <dgm:presLayoutVars>
          <dgm:chMax val="0"/>
          <dgm:bulletEnabled val="1"/>
        </dgm:presLayoutVars>
      </dgm:prSet>
      <dgm:spPr/>
    </dgm:pt>
    <dgm:pt modelId="{9E27BBB9-5764-4106-8A74-2DA875604D94}" type="pres">
      <dgm:prSet presAssocID="{840B1983-1FA4-4A3B-955E-5A3C22DA82E9}" presName="childText" presStyleLbl="revTx" presStyleIdx="0" presStyleCnt="2">
        <dgm:presLayoutVars>
          <dgm:bulletEnabled val="1"/>
        </dgm:presLayoutVars>
      </dgm:prSet>
      <dgm:spPr/>
    </dgm:pt>
    <dgm:pt modelId="{ECC59038-2CF4-4EC9-9D5F-BB31E58E5394}" type="pres">
      <dgm:prSet presAssocID="{0AB3418A-8698-44D6-B7D4-F01C15DB803C}" presName="parentText" presStyleLbl="node1" presStyleIdx="1" presStyleCnt="2">
        <dgm:presLayoutVars>
          <dgm:chMax val="0"/>
          <dgm:bulletEnabled val="1"/>
        </dgm:presLayoutVars>
      </dgm:prSet>
      <dgm:spPr/>
    </dgm:pt>
    <dgm:pt modelId="{7E39BF59-501F-41AE-985A-D7D9123B7230}" type="pres">
      <dgm:prSet presAssocID="{0AB3418A-8698-44D6-B7D4-F01C15DB803C}" presName="childText" presStyleLbl="revTx" presStyleIdx="1" presStyleCnt="2">
        <dgm:presLayoutVars>
          <dgm:bulletEnabled val="1"/>
        </dgm:presLayoutVars>
      </dgm:prSet>
      <dgm:spPr/>
    </dgm:pt>
  </dgm:ptLst>
  <dgm:cxnLst>
    <dgm:cxn modelId="{FC49730C-6A2F-4355-8F99-0EA4BD44015C}" type="presOf" srcId="{5D48A2A6-985A-4315-B044-77399DB55EF2}" destId="{7E39BF59-501F-41AE-985A-D7D9123B7230}" srcOrd="0" destOrd="0" presId="urn:microsoft.com/office/officeart/2005/8/layout/vList2"/>
    <dgm:cxn modelId="{4BFEDA1B-1228-44F8-B59E-D1F22B211CAF}" type="presOf" srcId="{BBE0BA37-7DD8-43A9-AEE4-4C9C7D610215}" destId="{9E27BBB9-5764-4106-8A74-2DA875604D94}" srcOrd="0" destOrd="0" presId="urn:microsoft.com/office/officeart/2005/8/layout/vList2"/>
    <dgm:cxn modelId="{A857551C-5AAA-400E-93C0-608B710BEFD6}" srcId="{E2CDF2C0-0A3E-44FC-AB66-BA66DEBF790B}" destId="{0AB3418A-8698-44D6-B7D4-F01C15DB803C}" srcOrd="1" destOrd="0" parTransId="{2BF1EE58-DC6B-4126-B014-85797F8D59F2}" sibTransId="{56E917E8-0779-4859-A793-0C644742ACB2}"/>
    <dgm:cxn modelId="{FCDEFF3F-149E-4FE9-859D-B9A6522CEA1B}" type="presOf" srcId="{0AB3418A-8698-44D6-B7D4-F01C15DB803C}" destId="{ECC59038-2CF4-4EC9-9D5F-BB31E58E5394}" srcOrd="0" destOrd="0" presId="urn:microsoft.com/office/officeart/2005/8/layout/vList2"/>
    <dgm:cxn modelId="{C86DCD49-00C0-41CE-BEA0-29ED94B4A18E}" type="presOf" srcId="{02FF6365-9F97-422F-89CB-D9BA01083FFC}" destId="{7E39BF59-501F-41AE-985A-D7D9123B7230}" srcOrd="0" destOrd="2" presId="urn:microsoft.com/office/officeart/2005/8/layout/vList2"/>
    <dgm:cxn modelId="{99CB604A-7ECA-484D-B278-62647F5A1D8E}" type="presOf" srcId="{E2CDF2C0-0A3E-44FC-AB66-BA66DEBF790B}" destId="{67A9302F-4C20-4539-A3DF-33D27A579175}" srcOrd="0" destOrd="0" presId="urn:microsoft.com/office/officeart/2005/8/layout/vList2"/>
    <dgm:cxn modelId="{B323F076-3584-4214-8DEE-D0B7D6109087}" srcId="{0AB3418A-8698-44D6-B7D4-F01C15DB803C}" destId="{02FF6365-9F97-422F-89CB-D9BA01083FFC}" srcOrd="2" destOrd="0" parTransId="{9F06909E-A6D2-4487-B78F-0ED4FA11D294}" sibTransId="{CA9BA3CA-9835-4B0A-805E-F8327DD1D514}"/>
    <dgm:cxn modelId="{F510F77F-70CF-42CE-9C88-19CC2456C67B}" srcId="{840B1983-1FA4-4A3B-955E-5A3C22DA82E9}" destId="{BBE0BA37-7DD8-43A9-AEE4-4C9C7D610215}" srcOrd="0" destOrd="0" parTransId="{D86480B4-90D2-442B-8A60-ED08EAD53F59}" sibTransId="{F239181C-103A-4321-85C3-A529D29CE072}"/>
    <dgm:cxn modelId="{1A506094-985B-4707-817B-F48EF58ACA6F}" srcId="{0AB3418A-8698-44D6-B7D4-F01C15DB803C}" destId="{5D48A2A6-985A-4315-B044-77399DB55EF2}" srcOrd="0" destOrd="0" parTransId="{4158B248-03E3-460E-A116-9E180A9A379B}" sibTransId="{89727E1F-0E25-405C-A50E-CC78631B9C9A}"/>
    <dgm:cxn modelId="{85A1D4A1-7593-4A47-BA58-FF4B76EB05EA}" srcId="{0AB3418A-8698-44D6-B7D4-F01C15DB803C}" destId="{2E5D2CD6-56F1-4A3C-AC6D-B4E36B921CED}" srcOrd="1" destOrd="0" parTransId="{64745A7F-DAA8-4DED-8B11-3FF779FD422E}" sibTransId="{C5B6F015-42FD-4CF8-92B6-8F7F3F0CDD6C}"/>
    <dgm:cxn modelId="{03144AB7-8FF1-4D8D-A773-C41CD4A4B9D0}" type="presOf" srcId="{840B1983-1FA4-4A3B-955E-5A3C22DA82E9}" destId="{1690F748-22D9-466E-BCE9-4CD248490E02}" srcOrd="0" destOrd="0" presId="urn:microsoft.com/office/officeart/2005/8/layout/vList2"/>
    <dgm:cxn modelId="{0D1DD6DD-F83A-44D7-A82E-4F4BAAE25BDA}" srcId="{E2CDF2C0-0A3E-44FC-AB66-BA66DEBF790B}" destId="{840B1983-1FA4-4A3B-955E-5A3C22DA82E9}" srcOrd="0" destOrd="0" parTransId="{2841D96A-FEFD-4CB5-A555-49D10D4BDAB9}" sibTransId="{7E58DC8C-EC15-44F2-963E-678DF23E80B7}"/>
    <dgm:cxn modelId="{533284E2-1FEB-4A26-A552-D7EAD8736C63}" type="presOf" srcId="{2E5D2CD6-56F1-4A3C-AC6D-B4E36B921CED}" destId="{7E39BF59-501F-41AE-985A-D7D9123B7230}" srcOrd="0" destOrd="1" presId="urn:microsoft.com/office/officeart/2005/8/layout/vList2"/>
    <dgm:cxn modelId="{C3EB0003-D1A0-426F-8EDD-30BB2B6EC4AF}" type="presParOf" srcId="{67A9302F-4C20-4539-A3DF-33D27A579175}" destId="{1690F748-22D9-466E-BCE9-4CD248490E02}" srcOrd="0" destOrd="0" presId="urn:microsoft.com/office/officeart/2005/8/layout/vList2"/>
    <dgm:cxn modelId="{33718055-B4C9-449D-BFBB-63BC88845A18}" type="presParOf" srcId="{67A9302F-4C20-4539-A3DF-33D27A579175}" destId="{9E27BBB9-5764-4106-8A74-2DA875604D94}" srcOrd="1" destOrd="0" presId="urn:microsoft.com/office/officeart/2005/8/layout/vList2"/>
    <dgm:cxn modelId="{0D4D47D4-D9A0-4BEC-BAA6-2C7312830AC6}" type="presParOf" srcId="{67A9302F-4C20-4539-A3DF-33D27A579175}" destId="{ECC59038-2CF4-4EC9-9D5F-BB31E58E5394}" srcOrd="2" destOrd="0" presId="urn:microsoft.com/office/officeart/2005/8/layout/vList2"/>
    <dgm:cxn modelId="{1729B57E-DE8E-4890-A048-5A62B73097FF}" type="presParOf" srcId="{67A9302F-4C20-4539-A3DF-33D27A579175}" destId="{7E39BF59-501F-41AE-985A-D7D9123B7230}" srcOrd="3"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CDF2C0-0A3E-44FC-AB66-BA66DEBF790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MX"/>
        </a:p>
      </dgm:t>
    </dgm:pt>
    <dgm:pt modelId="{840B1983-1FA4-4A3B-955E-5A3C22DA82E9}">
      <dgm:prSet phldrT="[Texto]"/>
      <dgm:spPr>
        <a:solidFill>
          <a:srgbClr val="6C1D45"/>
        </a:solidFill>
      </dgm:spPr>
      <dgm:t>
        <a:bodyPr/>
        <a:lstStyle/>
        <a:p>
          <a:r>
            <a:rPr lang="es-MX" b="1" i="0" u="none">
              <a:latin typeface="Montserrat" pitchFamily="2" charset="0"/>
            </a:rPr>
            <a:t>Caso Práctico 2: La Presión por un Hallazgo Incómodo</a:t>
          </a:r>
          <a:endParaRPr lang="es-MX">
            <a:latin typeface="Montserrat" pitchFamily="2" charset="0"/>
          </a:endParaRPr>
        </a:p>
      </dgm:t>
    </dgm:pt>
    <dgm:pt modelId="{2841D96A-FEFD-4CB5-A555-49D10D4BDAB9}" type="parTrans" cxnId="{0D1DD6DD-F83A-44D7-A82E-4F4BAAE25BDA}">
      <dgm:prSet/>
      <dgm:spPr/>
      <dgm:t>
        <a:bodyPr/>
        <a:lstStyle/>
        <a:p>
          <a:endParaRPr lang="es-MX"/>
        </a:p>
      </dgm:t>
    </dgm:pt>
    <dgm:pt modelId="{7E58DC8C-EC15-44F2-963E-678DF23E80B7}" type="sibTrans" cxnId="{0D1DD6DD-F83A-44D7-A82E-4F4BAAE25BDA}">
      <dgm:prSet/>
      <dgm:spPr/>
      <dgm:t>
        <a:bodyPr/>
        <a:lstStyle/>
        <a:p>
          <a:endParaRPr lang="es-MX"/>
        </a:p>
      </dgm:t>
    </dgm:pt>
    <dgm:pt modelId="{BBE0BA37-7DD8-43A9-AEE4-4C9C7D610215}">
      <dgm:prSet phldrT="[Texto]" custT="1"/>
      <dgm:spPr/>
      <dgm:t>
        <a:bodyPr/>
        <a:lstStyle/>
        <a:p>
          <a:r>
            <a:rPr lang="es-MX" sz="1050" b="1" i="0" u="none">
              <a:solidFill>
                <a:srgbClr val="6C1D45"/>
              </a:solidFill>
              <a:latin typeface="Montserrat" pitchFamily="2" charset="0"/>
            </a:rPr>
            <a:t>Situación:</a:t>
          </a:r>
          <a:br>
            <a:rPr lang="es-MX" sz="900" b="0" i="0" u="none">
              <a:latin typeface="Montserrat" pitchFamily="2" charset="0"/>
            </a:rPr>
          </a:br>
          <a:r>
            <a:rPr lang="es-MX" sz="1000" b="0" i="0" u="none">
              <a:latin typeface="Montserrat" pitchFamily="2" charset="0"/>
            </a:rPr>
            <a:t>La Ing. Laura Díaz está auditando el proceso de tratamiento de aguas residuales en "Química Industrial Progreso", una planta con un historial ambiental mixto. Durante la auditoría, descubre una clara evidencia objetiva (registros de operación alterados y un reporte de laboratorio no registrado) que apunta a una desviación deliberada del procedimiento establecido, lo que constituiría una no conformidad mayor. Cuando presenta el hallazgo al Gerente de Planta, este reacciona con enojo y presión:</a:t>
          </a:r>
          <a:br>
            <a:rPr lang="es-MX" sz="1000" b="0" i="0" u="none">
              <a:latin typeface="Montserrat" pitchFamily="2" charset="0"/>
            </a:rPr>
          </a:br>
          <a:r>
            <a:rPr lang="es-MX" sz="1000" b="0" i="0" u="none">
              <a:latin typeface="Montserrat" pitchFamily="2" charset="0"/>
            </a:rPr>
            <a:t>"Ing. Díaz, entienda el contexto. Estamos en una auditoría crucial para mantener nuestra licencia ambiental. Si usted reporta esto como una 'no conformidad mayor', el organismo regulador nos multará severamente y podría costarle sus puestos de trabajo a varios de mis colaboradores, gente con familias que mantener. Es solo un descuido aislado, ya lo estamos corrigiendo. ¿No podría simplemente mencionarlo como una 'observación' o una 'oportunidad de mejora' en su informe? Sería un gesto de buena fe que nuestra empresa no olvidaría."</a:t>
          </a:r>
          <a:endParaRPr lang="es-MX" sz="900">
            <a:latin typeface="Montserrat" pitchFamily="2" charset="0"/>
          </a:endParaRPr>
        </a:p>
      </dgm:t>
    </dgm:pt>
    <dgm:pt modelId="{D86480B4-90D2-442B-8A60-ED08EAD53F59}" type="parTrans" cxnId="{F510F77F-70CF-42CE-9C88-19CC2456C67B}">
      <dgm:prSet/>
      <dgm:spPr/>
      <dgm:t>
        <a:bodyPr/>
        <a:lstStyle/>
        <a:p>
          <a:endParaRPr lang="es-MX"/>
        </a:p>
      </dgm:t>
    </dgm:pt>
    <dgm:pt modelId="{F239181C-103A-4321-85C3-A529D29CE072}" type="sibTrans" cxnId="{F510F77F-70CF-42CE-9C88-19CC2456C67B}">
      <dgm:prSet/>
      <dgm:spPr/>
      <dgm:t>
        <a:bodyPr/>
        <a:lstStyle/>
        <a:p>
          <a:endParaRPr lang="es-MX"/>
        </a:p>
      </dgm:t>
    </dgm:pt>
    <dgm:pt modelId="{0AB3418A-8698-44D6-B7D4-F01C15DB803C}">
      <dgm:prSet phldrT="[Texto]"/>
      <dgm:spPr>
        <a:solidFill>
          <a:srgbClr val="6C1D45"/>
        </a:solidFill>
      </dgm:spPr>
      <dgm:t>
        <a:bodyPr/>
        <a:lstStyle/>
        <a:p>
          <a:r>
            <a:rPr lang="es-MX" b="1" i="0" u="none">
              <a:latin typeface="Montserrat" pitchFamily="2" charset="0"/>
            </a:rPr>
            <a:t>Tarea para el Participante:</a:t>
          </a:r>
          <a:endParaRPr lang="es-MX">
            <a:latin typeface="Montserrat" pitchFamily="2" charset="0"/>
          </a:endParaRPr>
        </a:p>
      </dgm:t>
    </dgm:pt>
    <dgm:pt modelId="{2BF1EE58-DC6B-4126-B014-85797F8D59F2}" type="parTrans" cxnId="{A857551C-5AAA-400E-93C0-608B710BEFD6}">
      <dgm:prSet/>
      <dgm:spPr/>
      <dgm:t>
        <a:bodyPr/>
        <a:lstStyle/>
        <a:p>
          <a:endParaRPr lang="es-MX"/>
        </a:p>
      </dgm:t>
    </dgm:pt>
    <dgm:pt modelId="{56E917E8-0779-4859-A793-0C644742ACB2}" type="sibTrans" cxnId="{A857551C-5AAA-400E-93C0-608B710BEFD6}">
      <dgm:prSet/>
      <dgm:spPr/>
      <dgm:t>
        <a:bodyPr/>
        <a:lstStyle/>
        <a:p>
          <a:endParaRPr lang="es-MX"/>
        </a:p>
      </dgm:t>
    </dgm:pt>
    <dgm:pt modelId="{5D48A2A6-985A-4315-B044-77399DB55EF2}">
      <dgm:prSet phldrT="[Texto]" custT="1"/>
      <dgm:spPr/>
      <dgm:t>
        <a:bodyPr/>
        <a:lstStyle/>
        <a:p>
          <a:pPr>
            <a:buFont typeface="+mj-lt"/>
            <a:buAutoNum type="arabicPeriod"/>
          </a:pPr>
          <a:r>
            <a:rPr lang="es-MX" sz="1000" b="1" i="0" u="none">
              <a:solidFill>
                <a:srgbClr val="6C1D45"/>
              </a:solidFill>
              <a:latin typeface="Montserrat" pitchFamily="2" charset="0"/>
            </a:rPr>
            <a:t>Identificación</a:t>
          </a:r>
          <a:r>
            <a:rPr lang="es-MX" sz="1000" b="1" i="0" u="none">
              <a:latin typeface="Montserrat" pitchFamily="2" charset="0"/>
            </a:rPr>
            <a:t>:</a:t>
          </a:r>
          <a:r>
            <a:rPr lang="es-MX" sz="1000" b="0" i="0" u="none">
              <a:latin typeface="Montserrat" pitchFamily="2" charset="0"/>
            </a:rPr>
            <a:t> ¿Qué principios éticos de la ISO 19011:2018 están bajo presión en este caso?</a:t>
          </a:r>
          <a:endParaRPr lang="es-MX" sz="1000">
            <a:latin typeface="Montserrat" pitchFamily="2" charset="0"/>
          </a:endParaRPr>
        </a:p>
      </dgm:t>
    </dgm:pt>
    <dgm:pt modelId="{4158B248-03E3-460E-A116-9E180A9A379B}" type="parTrans" cxnId="{1A506094-985B-4707-817B-F48EF58ACA6F}">
      <dgm:prSet/>
      <dgm:spPr/>
      <dgm:t>
        <a:bodyPr/>
        <a:lstStyle/>
        <a:p>
          <a:endParaRPr lang="es-MX"/>
        </a:p>
      </dgm:t>
    </dgm:pt>
    <dgm:pt modelId="{89727E1F-0E25-405C-A50E-CC78631B9C9A}" type="sibTrans" cxnId="{1A506094-985B-4707-817B-F48EF58ACA6F}">
      <dgm:prSet/>
      <dgm:spPr/>
      <dgm:t>
        <a:bodyPr/>
        <a:lstStyle/>
        <a:p>
          <a:endParaRPr lang="es-MX"/>
        </a:p>
      </dgm:t>
    </dgm:pt>
    <dgm:pt modelId="{2E5D2CD6-56F1-4A3C-AC6D-B4E36B921CED}">
      <dgm:prSet custT="1"/>
      <dgm:spPr/>
      <dgm:t>
        <a:bodyPr/>
        <a:lstStyle/>
        <a:p>
          <a:pPr>
            <a:buFont typeface="+mj-lt"/>
            <a:buAutoNum type="arabicPeriod"/>
          </a:pPr>
          <a:r>
            <a:rPr lang="es-MX" sz="1000" b="1" i="0" u="none">
              <a:solidFill>
                <a:srgbClr val="6C1D45"/>
              </a:solidFill>
              <a:latin typeface="Montserrat" pitchFamily="2" charset="0"/>
            </a:rPr>
            <a:t>Análisis</a:t>
          </a:r>
          <a:r>
            <a:rPr lang="es-MX" sz="1000" b="1" i="0" u="none">
              <a:latin typeface="Montserrat" pitchFamily="2" charset="0"/>
            </a:rPr>
            <a:t>:</a:t>
          </a:r>
          <a:r>
            <a:rPr lang="es-MX" sz="1000" b="0" i="0" u="none">
              <a:latin typeface="Montserrat" pitchFamily="2" charset="0"/>
            </a:rPr>
            <a:t> ¿Cuáles son los riesgos y las consecuencias de que la Ing. Díaz:</a:t>
          </a:r>
          <a:br>
            <a:rPr lang="es-MX" sz="1000" b="0" i="0" u="none">
              <a:latin typeface="Montserrat" pitchFamily="2" charset="0"/>
            </a:rPr>
          </a:br>
          <a:r>
            <a:rPr lang="es-MX" sz="1000" b="0" i="0" u="none">
              <a:latin typeface="Montserrat" pitchFamily="2" charset="0"/>
            </a:rPr>
            <a:t>a) Ceda a la presión y suavice el hallazgo?</a:t>
          </a:r>
          <a:br>
            <a:rPr lang="es-MX" sz="1000" b="0" i="0" u="none">
              <a:latin typeface="Montserrat" pitchFamily="2" charset="0"/>
            </a:rPr>
          </a:br>
          <a:r>
            <a:rPr lang="es-MX" sz="1000" b="0" i="0" u="none">
              <a:latin typeface="Montserrat" pitchFamily="2" charset="0"/>
            </a:rPr>
            <a:t>b) Se mantenga firme en su posición basada en la evidencia?</a:t>
          </a:r>
        </a:p>
      </dgm:t>
    </dgm:pt>
    <dgm:pt modelId="{64745A7F-DAA8-4DED-8B11-3FF779FD422E}" type="parTrans" cxnId="{85A1D4A1-7593-4A47-BA58-FF4B76EB05EA}">
      <dgm:prSet/>
      <dgm:spPr/>
      <dgm:t>
        <a:bodyPr/>
        <a:lstStyle/>
        <a:p>
          <a:endParaRPr lang="es-MX"/>
        </a:p>
      </dgm:t>
    </dgm:pt>
    <dgm:pt modelId="{C5B6F015-42FD-4CF8-92B6-8F7F3F0CDD6C}" type="sibTrans" cxnId="{85A1D4A1-7593-4A47-BA58-FF4B76EB05EA}">
      <dgm:prSet/>
      <dgm:spPr/>
      <dgm:t>
        <a:bodyPr/>
        <a:lstStyle/>
        <a:p>
          <a:endParaRPr lang="es-MX"/>
        </a:p>
      </dgm:t>
    </dgm:pt>
    <dgm:pt modelId="{02FF6365-9F97-422F-89CB-D9BA01083FFC}">
      <dgm:prSet custT="1"/>
      <dgm:spPr/>
      <dgm:t>
        <a:bodyPr/>
        <a:lstStyle/>
        <a:p>
          <a:pPr>
            <a:buFont typeface="+mj-lt"/>
            <a:buAutoNum type="arabicPeriod"/>
          </a:pPr>
          <a:r>
            <a:rPr lang="es-MX" sz="1000" b="1" i="0" u="none">
              <a:solidFill>
                <a:srgbClr val="6C1D45"/>
              </a:solidFill>
              <a:latin typeface="Montserrat" pitchFamily="2" charset="0"/>
            </a:rPr>
            <a:t>Evaluación:</a:t>
          </a:r>
          <a:r>
            <a:rPr lang="es-MX" sz="1000" b="0" i="0" u="none">
              <a:latin typeface="Montserrat" pitchFamily="2" charset="0"/>
            </a:rPr>
            <a:t>  ¿Cómo debe proceder la Ing. Laura Díaz para manejar esta situación de manera profesional y ética? Describa su respuesta y argumentación.</a:t>
          </a:r>
        </a:p>
      </dgm:t>
    </dgm:pt>
    <dgm:pt modelId="{CA9BA3CA-9835-4B0A-805E-F8327DD1D514}" type="sibTrans" cxnId="{B323F076-3584-4214-8DEE-D0B7D6109087}">
      <dgm:prSet/>
      <dgm:spPr/>
      <dgm:t>
        <a:bodyPr/>
        <a:lstStyle/>
        <a:p>
          <a:endParaRPr lang="es-MX"/>
        </a:p>
      </dgm:t>
    </dgm:pt>
    <dgm:pt modelId="{9F06909E-A6D2-4487-B78F-0ED4FA11D294}" type="parTrans" cxnId="{B323F076-3584-4214-8DEE-D0B7D6109087}">
      <dgm:prSet/>
      <dgm:spPr/>
      <dgm:t>
        <a:bodyPr/>
        <a:lstStyle/>
        <a:p>
          <a:endParaRPr lang="es-MX"/>
        </a:p>
      </dgm:t>
    </dgm:pt>
    <dgm:pt modelId="{67A9302F-4C20-4539-A3DF-33D27A579175}" type="pres">
      <dgm:prSet presAssocID="{E2CDF2C0-0A3E-44FC-AB66-BA66DEBF790B}" presName="linear" presStyleCnt="0">
        <dgm:presLayoutVars>
          <dgm:animLvl val="lvl"/>
          <dgm:resizeHandles val="exact"/>
        </dgm:presLayoutVars>
      </dgm:prSet>
      <dgm:spPr/>
    </dgm:pt>
    <dgm:pt modelId="{1690F748-22D9-466E-BCE9-4CD248490E02}" type="pres">
      <dgm:prSet presAssocID="{840B1983-1FA4-4A3B-955E-5A3C22DA82E9}" presName="parentText" presStyleLbl="node1" presStyleIdx="0" presStyleCnt="2">
        <dgm:presLayoutVars>
          <dgm:chMax val="0"/>
          <dgm:bulletEnabled val="1"/>
        </dgm:presLayoutVars>
      </dgm:prSet>
      <dgm:spPr/>
    </dgm:pt>
    <dgm:pt modelId="{9E27BBB9-5764-4106-8A74-2DA875604D94}" type="pres">
      <dgm:prSet presAssocID="{840B1983-1FA4-4A3B-955E-5A3C22DA82E9}" presName="childText" presStyleLbl="revTx" presStyleIdx="0" presStyleCnt="2">
        <dgm:presLayoutVars>
          <dgm:bulletEnabled val="1"/>
        </dgm:presLayoutVars>
      </dgm:prSet>
      <dgm:spPr/>
    </dgm:pt>
    <dgm:pt modelId="{ECC59038-2CF4-4EC9-9D5F-BB31E58E5394}" type="pres">
      <dgm:prSet presAssocID="{0AB3418A-8698-44D6-B7D4-F01C15DB803C}" presName="parentText" presStyleLbl="node1" presStyleIdx="1" presStyleCnt="2">
        <dgm:presLayoutVars>
          <dgm:chMax val="0"/>
          <dgm:bulletEnabled val="1"/>
        </dgm:presLayoutVars>
      </dgm:prSet>
      <dgm:spPr/>
    </dgm:pt>
    <dgm:pt modelId="{7E39BF59-501F-41AE-985A-D7D9123B7230}" type="pres">
      <dgm:prSet presAssocID="{0AB3418A-8698-44D6-B7D4-F01C15DB803C}" presName="childText" presStyleLbl="revTx" presStyleIdx="1" presStyleCnt="2">
        <dgm:presLayoutVars>
          <dgm:bulletEnabled val="1"/>
        </dgm:presLayoutVars>
      </dgm:prSet>
      <dgm:spPr/>
    </dgm:pt>
  </dgm:ptLst>
  <dgm:cxnLst>
    <dgm:cxn modelId="{FC49730C-6A2F-4355-8F99-0EA4BD44015C}" type="presOf" srcId="{5D48A2A6-985A-4315-B044-77399DB55EF2}" destId="{7E39BF59-501F-41AE-985A-D7D9123B7230}" srcOrd="0" destOrd="0" presId="urn:microsoft.com/office/officeart/2005/8/layout/vList2"/>
    <dgm:cxn modelId="{4BFEDA1B-1228-44F8-B59E-D1F22B211CAF}" type="presOf" srcId="{BBE0BA37-7DD8-43A9-AEE4-4C9C7D610215}" destId="{9E27BBB9-5764-4106-8A74-2DA875604D94}" srcOrd="0" destOrd="0" presId="urn:microsoft.com/office/officeart/2005/8/layout/vList2"/>
    <dgm:cxn modelId="{A857551C-5AAA-400E-93C0-608B710BEFD6}" srcId="{E2CDF2C0-0A3E-44FC-AB66-BA66DEBF790B}" destId="{0AB3418A-8698-44D6-B7D4-F01C15DB803C}" srcOrd="1" destOrd="0" parTransId="{2BF1EE58-DC6B-4126-B014-85797F8D59F2}" sibTransId="{56E917E8-0779-4859-A793-0C644742ACB2}"/>
    <dgm:cxn modelId="{FCDEFF3F-149E-4FE9-859D-B9A6522CEA1B}" type="presOf" srcId="{0AB3418A-8698-44D6-B7D4-F01C15DB803C}" destId="{ECC59038-2CF4-4EC9-9D5F-BB31E58E5394}" srcOrd="0" destOrd="0" presId="urn:microsoft.com/office/officeart/2005/8/layout/vList2"/>
    <dgm:cxn modelId="{C86DCD49-00C0-41CE-BEA0-29ED94B4A18E}" type="presOf" srcId="{02FF6365-9F97-422F-89CB-D9BA01083FFC}" destId="{7E39BF59-501F-41AE-985A-D7D9123B7230}" srcOrd="0" destOrd="2" presId="urn:microsoft.com/office/officeart/2005/8/layout/vList2"/>
    <dgm:cxn modelId="{99CB604A-7ECA-484D-B278-62647F5A1D8E}" type="presOf" srcId="{E2CDF2C0-0A3E-44FC-AB66-BA66DEBF790B}" destId="{67A9302F-4C20-4539-A3DF-33D27A579175}" srcOrd="0" destOrd="0" presId="urn:microsoft.com/office/officeart/2005/8/layout/vList2"/>
    <dgm:cxn modelId="{B323F076-3584-4214-8DEE-D0B7D6109087}" srcId="{0AB3418A-8698-44D6-B7D4-F01C15DB803C}" destId="{02FF6365-9F97-422F-89CB-D9BA01083FFC}" srcOrd="2" destOrd="0" parTransId="{9F06909E-A6D2-4487-B78F-0ED4FA11D294}" sibTransId="{CA9BA3CA-9835-4B0A-805E-F8327DD1D514}"/>
    <dgm:cxn modelId="{F510F77F-70CF-42CE-9C88-19CC2456C67B}" srcId="{840B1983-1FA4-4A3B-955E-5A3C22DA82E9}" destId="{BBE0BA37-7DD8-43A9-AEE4-4C9C7D610215}" srcOrd="0" destOrd="0" parTransId="{D86480B4-90D2-442B-8A60-ED08EAD53F59}" sibTransId="{F239181C-103A-4321-85C3-A529D29CE072}"/>
    <dgm:cxn modelId="{1A506094-985B-4707-817B-F48EF58ACA6F}" srcId="{0AB3418A-8698-44D6-B7D4-F01C15DB803C}" destId="{5D48A2A6-985A-4315-B044-77399DB55EF2}" srcOrd="0" destOrd="0" parTransId="{4158B248-03E3-460E-A116-9E180A9A379B}" sibTransId="{89727E1F-0E25-405C-A50E-CC78631B9C9A}"/>
    <dgm:cxn modelId="{85A1D4A1-7593-4A47-BA58-FF4B76EB05EA}" srcId="{0AB3418A-8698-44D6-B7D4-F01C15DB803C}" destId="{2E5D2CD6-56F1-4A3C-AC6D-B4E36B921CED}" srcOrd="1" destOrd="0" parTransId="{64745A7F-DAA8-4DED-8B11-3FF779FD422E}" sibTransId="{C5B6F015-42FD-4CF8-92B6-8F7F3F0CDD6C}"/>
    <dgm:cxn modelId="{03144AB7-8FF1-4D8D-A773-C41CD4A4B9D0}" type="presOf" srcId="{840B1983-1FA4-4A3B-955E-5A3C22DA82E9}" destId="{1690F748-22D9-466E-BCE9-4CD248490E02}" srcOrd="0" destOrd="0" presId="urn:microsoft.com/office/officeart/2005/8/layout/vList2"/>
    <dgm:cxn modelId="{0D1DD6DD-F83A-44D7-A82E-4F4BAAE25BDA}" srcId="{E2CDF2C0-0A3E-44FC-AB66-BA66DEBF790B}" destId="{840B1983-1FA4-4A3B-955E-5A3C22DA82E9}" srcOrd="0" destOrd="0" parTransId="{2841D96A-FEFD-4CB5-A555-49D10D4BDAB9}" sibTransId="{7E58DC8C-EC15-44F2-963E-678DF23E80B7}"/>
    <dgm:cxn modelId="{533284E2-1FEB-4A26-A552-D7EAD8736C63}" type="presOf" srcId="{2E5D2CD6-56F1-4A3C-AC6D-B4E36B921CED}" destId="{7E39BF59-501F-41AE-985A-D7D9123B7230}" srcOrd="0" destOrd="1" presId="urn:microsoft.com/office/officeart/2005/8/layout/vList2"/>
    <dgm:cxn modelId="{C3EB0003-D1A0-426F-8EDD-30BB2B6EC4AF}" type="presParOf" srcId="{67A9302F-4C20-4539-A3DF-33D27A579175}" destId="{1690F748-22D9-466E-BCE9-4CD248490E02}" srcOrd="0" destOrd="0" presId="urn:microsoft.com/office/officeart/2005/8/layout/vList2"/>
    <dgm:cxn modelId="{33718055-B4C9-449D-BFBB-63BC88845A18}" type="presParOf" srcId="{67A9302F-4C20-4539-A3DF-33D27A579175}" destId="{9E27BBB9-5764-4106-8A74-2DA875604D94}" srcOrd="1" destOrd="0" presId="urn:microsoft.com/office/officeart/2005/8/layout/vList2"/>
    <dgm:cxn modelId="{0D4D47D4-D9A0-4BEC-BAA6-2C7312830AC6}" type="presParOf" srcId="{67A9302F-4C20-4539-A3DF-33D27A579175}" destId="{ECC59038-2CF4-4EC9-9D5F-BB31E58E5394}" srcOrd="2" destOrd="0" presId="urn:microsoft.com/office/officeart/2005/8/layout/vList2"/>
    <dgm:cxn modelId="{1729B57E-DE8E-4890-A048-5A62B73097FF}" type="presParOf" srcId="{67A9302F-4C20-4539-A3DF-33D27A579175}" destId="{7E39BF59-501F-41AE-985A-D7D9123B7230}" srcOrd="3"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0F748-22D9-466E-BCE9-4CD248490E02}">
      <dsp:nvSpPr>
        <dsp:cNvPr id="0" name=""/>
        <dsp:cNvSpPr/>
      </dsp:nvSpPr>
      <dsp:spPr>
        <a:xfrm>
          <a:off x="0" y="13926"/>
          <a:ext cx="6884670" cy="383760"/>
        </a:xfrm>
        <a:prstGeom prst="roundRect">
          <a:avLst/>
        </a:prstGeom>
        <a:solidFill>
          <a:srgbClr val="6C1D4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b="1" i="0" u="none" kern="1200">
              <a:latin typeface="Montserrat" pitchFamily="2" charset="0"/>
            </a:rPr>
            <a:t>Caso Práctico 1: La Oferta de Conflicto</a:t>
          </a:r>
          <a:endParaRPr lang="es-MX" sz="1600" kern="1200">
            <a:latin typeface="Montserrat" pitchFamily="2" charset="0"/>
          </a:endParaRPr>
        </a:p>
      </dsp:txBody>
      <dsp:txXfrm>
        <a:off x="18734" y="32660"/>
        <a:ext cx="6847202" cy="346292"/>
      </dsp:txXfrm>
    </dsp:sp>
    <dsp:sp modelId="{9E27BBB9-5764-4106-8A74-2DA875604D94}">
      <dsp:nvSpPr>
        <dsp:cNvPr id="0" name=""/>
        <dsp:cNvSpPr/>
      </dsp:nvSpPr>
      <dsp:spPr>
        <a:xfrm>
          <a:off x="0" y="397686"/>
          <a:ext cx="6884670" cy="1722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8588" tIns="13970" rIns="78232" bIns="13970" numCol="1" spcCol="1270" anchor="t" anchorCtr="0">
          <a:noAutofit/>
        </a:bodyPr>
        <a:lstStyle/>
        <a:p>
          <a:pPr marL="57150" lvl="1" indent="-57150" algn="l" defTabSz="466725">
            <a:lnSpc>
              <a:spcPct val="90000"/>
            </a:lnSpc>
            <a:spcBef>
              <a:spcPct val="0"/>
            </a:spcBef>
            <a:spcAft>
              <a:spcPct val="20000"/>
            </a:spcAft>
            <a:buChar char="•"/>
          </a:pPr>
          <a:r>
            <a:rPr lang="es-MX" sz="1050" b="1" i="0" u="none" kern="1200">
              <a:solidFill>
                <a:srgbClr val="6C1D45"/>
              </a:solidFill>
              <a:latin typeface="Montserrat" pitchFamily="2" charset="0"/>
            </a:rPr>
            <a:t>Situación:</a:t>
          </a:r>
          <a:br>
            <a:rPr lang="es-MX" sz="900" b="0" i="0" u="none" kern="1200">
              <a:latin typeface="Montserrat" pitchFamily="2" charset="0"/>
            </a:rPr>
          </a:br>
          <a:r>
            <a:rPr lang="es-MX" sz="1000" b="0" i="0" u="none" kern="1200">
              <a:latin typeface="Montserrat" pitchFamily="2" charset="0"/>
            </a:rPr>
            <a:t>El Sr. Álvaro Gómez, un auditor líder con 10 años de experiencia, ha sido asignado por su organismo de certificación para realizar la auditoría de recertificación de tres años de "Innovación S.A.", una empresa de desarrollo de software. Durante la reunión de apertura, el Gerente General de "Innovación S.A.", el Sr. Roberto Mendoza, se muestra sumamente cordial. Al finalizar el día, y a solas, el Sr. Mendoza le dice al Sr. Gómez:</a:t>
          </a:r>
          <a:br>
            <a:rPr lang="es-MX" sz="1000" b="0" i="0" u="none" kern="1200">
              <a:latin typeface="Montserrat" pitchFamily="2" charset="0"/>
            </a:rPr>
          </a:br>
          <a:r>
            <a:rPr lang="es-MX" sz="1000" b="0" i="0" u="none" kern="1200">
              <a:latin typeface="Montserrat" pitchFamily="2" charset="0"/>
            </a:rPr>
            <a:t>"Sr. Gómez, ha sido un placer. Quería comentarle en confianza que estamos expandiendo nuestro equipo de consultoría interna para la implementación de ISO 9001. Su perfil y experiencia son excelentes. Al terminar esta auditoría, me gustaría invitarle formalmente a que considere unirse a nosotros como Gerente de Calidad, con un paquete salarial muy por encima de lo que estoy seguro gana actualmente. Por supuesto, esto es solo una conversación preliminar y no afectará en absoluto el desarrollo de la auditoría en curso."</a:t>
          </a:r>
          <a:endParaRPr lang="es-MX" sz="900" kern="1200">
            <a:latin typeface="Montserrat" pitchFamily="2" charset="0"/>
          </a:endParaRPr>
        </a:p>
      </dsp:txBody>
      <dsp:txXfrm>
        <a:off x="0" y="397686"/>
        <a:ext cx="6884670" cy="1722240"/>
      </dsp:txXfrm>
    </dsp:sp>
    <dsp:sp modelId="{ECC59038-2CF4-4EC9-9D5F-BB31E58E5394}">
      <dsp:nvSpPr>
        <dsp:cNvPr id="0" name=""/>
        <dsp:cNvSpPr/>
      </dsp:nvSpPr>
      <dsp:spPr>
        <a:xfrm>
          <a:off x="0" y="2119926"/>
          <a:ext cx="6884670" cy="383760"/>
        </a:xfrm>
        <a:prstGeom prst="roundRect">
          <a:avLst/>
        </a:prstGeom>
        <a:solidFill>
          <a:srgbClr val="6C1D4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s-MX" sz="1600" b="1" i="0" u="none" kern="1200">
              <a:latin typeface="Montserrat" pitchFamily="2" charset="0"/>
            </a:rPr>
            <a:t>Tarea para el Participante:</a:t>
          </a:r>
          <a:endParaRPr lang="es-MX" sz="1600" kern="1200">
            <a:latin typeface="Montserrat" pitchFamily="2" charset="0"/>
          </a:endParaRPr>
        </a:p>
      </dsp:txBody>
      <dsp:txXfrm>
        <a:off x="18734" y="2138660"/>
        <a:ext cx="6847202" cy="346292"/>
      </dsp:txXfrm>
    </dsp:sp>
    <dsp:sp modelId="{7E39BF59-501F-41AE-985A-D7D9123B7230}">
      <dsp:nvSpPr>
        <dsp:cNvPr id="0" name=""/>
        <dsp:cNvSpPr/>
      </dsp:nvSpPr>
      <dsp:spPr>
        <a:xfrm>
          <a:off x="0" y="2503686"/>
          <a:ext cx="6884670" cy="1225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8588" tIns="12700" rIns="71120" bIns="12700" numCol="1" spcCol="1270" anchor="t" anchorCtr="0">
          <a:noAutofit/>
        </a:bodyPr>
        <a:lstStyle/>
        <a:p>
          <a:pPr marL="57150" lvl="1" indent="-57150" algn="l" defTabSz="444500">
            <a:lnSpc>
              <a:spcPct val="90000"/>
            </a:lnSpc>
            <a:spcBef>
              <a:spcPct val="0"/>
            </a:spcBef>
            <a:spcAft>
              <a:spcPct val="20000"/>
            </a:spcAft>
            <a:buFont typeface="+mj-lt"/>
            <a:buAutoNum type="arabicPeriod"/>
          </a:pPr>
          <a:r>
            <a:rPr lang="es-MX" sz="1000" b="1" i="0" u="none" kern="1200">
              <a:solidFill>
                <a:srgbClr val="6C1D45"/>
              </a:solidFill>
              <a:latin typeface="Montserrat" pitchFamily="2" charset="0"/>
            </a:rPr>
            <a:t>Identificación</a:t>
          </a:r>
          <a:r>
            <a:rPr lang="es-MX" sz="1000" b="1" i="0" u="none" kern="1200">
              <a:latin typeface="Montserrat" pitchFamily="2" charset="0"/>
            </a:rPr>
            <a:t>:</a:t>
          </a:r>
          <a:r>
            <a:rPr lang="es-MX" sz="1000" b="0" i="0" u="none" kern="1200">
              <a:latin typeface="Montserrat" pitchFamily="2" charset="0"/>
            </a:rPr>
            <a:t> ¿Qué principios de la ISO 19011:2018 se ven inmediatamente amenazados en esta situación?</a:t>
          </a:r>
          <a:endParaRPr lang="es-MX" sz="1000" kern="1200">
            <a:latin typeface="Montserrat" pitchFamily="2" charset="0"/>
          </a:endParaRPr>
        </a:p>
        <a:p>
          <a:pPr marL="57150" lvl="1" indent="-57150" algn="l" defTabSz="444500">
            <a:lnSpc>
              <a:spcPct val="90000"/>
            </a:lnSpc>
            <a:spcBef>
              <a:spcPct val="0"/>
            </a:spcBef>
            <a:spcAft>
              <a:spcPct val="20000"/>
            </a:spcAft>
            <a:buFont typeface="+mj-lt"/>
            <a:buAutoNum type="arabicPeriod"/>
          </a:pPr>
          <a:r>
            <a:rPr lang="es-MX" sz="1000" b="1" i="0" u="none" kern="1200">
              <a:solidFill>
                <a:srgbClr val="6C1D45"/>
              </a:solidFill>
              <a:latin typeface="Montserrat" pitchFamily="2" charset="0"/>
            </a:rPr>
            <a:t>Análisis</a:t>
          </a:r>
          <a:r>
            <a:rPr lang="es-MX" sz="1000" b="1" i="0" u="none" kern="1200">
              <a:latin typeface="Montserrat" pitchFamily="2" charset="0"/>
            </a:rPr>
            <a:t>:</a:t>
          </a:r>
          <a:r>
            <a:rPr lang="es-MX" sz="1000" b="0" i="0" u="none" kern="1200">
              <a:latin typeface="Montserrat" pitchFamily="2" charset="0"/>
            </a:rPr>
            <a:t> ¿Cuáles serían las consecuencias de que el Sr. Gómez:</a:t>
          </a:r>
          <a:br>
            <a:rPr lang="es-MX" sz="1000" b="0" i="0" u="none" kern="1200">
              <a:latin typeface="Montserrat" pitchFamily="2" charset="0"/>
            </a:rPr>
          </a:br>
          <a:r>
            <a:rPr lang="es-MX" sz="1000" b="0" i="0" u="none" kern="1200">
              <a:latin typeface="Montserrat" pitchFamily="2" charset="0"/>
            </a:rPr>
            <a:t>a) Acepte considerar la oferta y continúe con la auditoría sin decir nada?</a:t>
          </a:r>
          <a:br>
            <a:rPr lang="es-MX" sz="1000" b="0" i="0" u="none" kern="1200">
              <a:latin typeface="Montserrat" pitchFamily="2" charset="0"/>
            </a:rPr>
          </a:br>
          <a:r>
            <a:rPr lang="es-MX" sz="1000" b="0" i="0" u="none" kern="1200">
              <a:latin typeface="Montserrat" pitchFamily="2" charset="0"/>
            </a:rPr>
            <a:t>b) Rechace la oferta de plano pero decida no reportarla?</a:t>
          </a:r>
          <a:br>
            <a:rPr lang="es-MX" sz="1000" b="0" i="0" u="none" kern="1200">
              <a:latin typeface="Montserrat" pitchFamily="2" charset="0"/>
            </a:rPr>
          </a:br>
          <a:r>
            <a:rPr lang="es-MX" sz="1000" b="0" i="0" u="none" kern="1200">
              <a:latin typeface="Montserrat" pitchFamily="2" charset="0"/>
            </a:rPr>
            <a:t>c) Actúe según el procedimiento ético correcto?</a:t>
          </a:r>
        </a:p>
        <a:p>
          <a:pPr marL="57150" lvl="1" indent="-57150" algn="l" defTabSz="444500">
            <a:lnSpc>
              <a:spcPct val="90000"/>
            </a:lnSpc>
            <a:spcBef>
              <a:spcPct val="0"/>
            </a:spcBef>
            <a:spcAft>
              <a:spcPct val="20000"/>
            </a:spcAft>
            <a:buFont typeface="+mj-lt"/>
            <a:buAutoNum type="arabicPeriod"/>
          </a:pPr>
          <a:r>
            <a:rPr lang="es-MX" sz="1000" b="1" i="0" u="none" kern="1200">
              <a:solidFill>
                <a:srgbClr val="6C1D45"/>
              </a:solidFill>
              <a:latin typeface="Montserrat" pitchFamily="2" charset="0"/>
            </a:rPr>
            <a:t>Evaluación:</a:t>
          </a:r>
          <a:r>
            <a:rPr lang="es-MX" sz="1000" b="0" i="0" u="none" kern="1200">
              <a:latin typeface="Montserrat" pitchFamily="2" charset="0"/>
            </a:rPr>
            <a:t> Basándose en la norma, ¿cuál es la acción correcta que el Sr. Álvaro Gómez debe tomar? Describa los pasos concretos que debería seguir.</a:t>
          </a:r>
        </a:p>
      </dsp:txBody>
      <dsp:txXfrm>
        <a:off x="0" y="2503686"/>
        <a:ext cx="6884670" cy="1225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90F748-22D9-466E-BCE9-4CD248490E02}">
      <dsp:nvSpPr>
        <dsp:cNvPr id="0" name=""/>
        <dsp:cNvSpPr/>
      </dsp:nvSpPr>
      <dsp:spPr>
        <a:xfrm>
          <a:off x="0" y="42546"/>
          <a:ext cx="6884670" cy="431730"/>
        </a:xfrm>
        <a:prstGeom prst="roundRect">
          <a:avLst/>
        </a:prstGeom>
        <a:solidFill>
          <a:srgbClr val="6C1D4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s-MX" sz="1800" b="1" i="0" u="none" kern="1200">
              <a:latin typeface="Montserrat" pitchFamily="2" charset="0"/>
            </a:rPr>
            <a:t>Caso Práctico 2: La Presión por un Hallazgo Incómodo</a:t>
          </a:r>
          <a:endParaRPr lang="es-MX" sz="1800" kern="1200">
            <a:latin typeface="Montserrat" pitchFamily="2" charset="0"/>
          </a:endParaRPr>
        </a:p>
      </dsp:txBody>
      <dsp:txXfrm>
        <a:off x="21075" y="63621"/>
        <a:ext cx="6842520" cy="389580"/>
      </dsp:txXfrm>
    </dsp:sp>
    <dsp:sp modelId="{9E27BBB9-5764-4106-8A74-2DA875604D94}">
      <dsp:nvSpPr>
        <dsp:cNvPr id="0" name=""/>
        <dsp:cNvSpPr/>
      </dsp:nvSpPr>
      <dsp:spPr>
        <a:xfrm>
          <a:off x="0" y="474276"/>
          <a:ext cx="6884670" cy="1863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8588" tIns="13970" rIns="78232" bIns="13970" numCol="1" spcCol="1270" anchor="t" anchorCtr="0">
          <a:noAutofit/>
        </a:bodyPr>
        <a:lstStyle/>
        <a:p>
          <a:pPr marL="57150" lvl="1" indent="-57150" algn="l" defTabSz="466725">
            <a:lnSpc>
              <a:spcPct val="90000"/>
            </a:lnSpc>
            <a:spcBef>
              <a:spcPct val="0"/>
            </a:spcBef>
            <a:spcAft>
              <a:spcPct val="20000"/>
            </a:spcAft>
            <a:buChar char="•"/>
          </a:pPr>
          <a:r>
            <a:rPr lang="es-MX" sz="1050" b="1" i="0" u="none" kern="1200">
              <a:solidFill>
                <a:srgbClr val="6C1D45"/>
              </a:solidFill>
              <a:latin typeface="Montserrat" pitchFamily="2" charset="0"/>
            </a:rPr>
            <a:t>Situación:</a:t>
          </a:r>
          <a:br>
            <a:rPr lang="es-MX" sz="900" b="0" i="0" u="none" kern="1200">
              <a:latin typeface="Montserrat" pitchFamily="2" charset="0"/>
            </a:rPr>
          </a:br>
          <a:r>
            <a:rPr lang="es-MX" sz="1000" b="0" i="0" u="none" kern="1200">
              <a:latin typeface="Montserrat" pitchFamily="2" charset="0"/>
            </a:rPr>
            <a:t>La Ing. Laura Díaz está auditando el proceso de tratamiento de aguas residuales en "Química Industrial Progreso", una planta con un historial ambiental mixto. Durante la auditoría, descubre una clara evidencia objetiva (registros de operación alterados y un reporte de laboratorio no registrado) que apunta a una desviación deliberada del procedimiento establecido, lo que constituiría una no conformidad mayor. Cuando presenta el hallazgo al Gerente de Planta, este reacciona con enojo y presión:</a:t>
          </a:r>
          <a:br>
            <a:rPr lang="es-MX" sz="1000" b="0" i="0" u="none" kern="1200">
              <a:latin typeface="Montserrat" pitchFamily="2" charset="0"/>
            </a:rPr>
          </a:br>
          <a:r>
            <a:rPr lang="es-MX" sz="1000" b="0" i="0" u="none" kern="1200">
              <a:latin typeface="Montserrat" pitchFamily="2" charset="0"/>
            </a:rPr>
            <a:t>"Ing. Díaz, entienda el contexto. Estamos en una auditoría crucial para mantener nuestra licencia ambiental. Si usted reporta esto como una 'no conformidad mayor', el organismo regulador nos multará severamente y podría costarle sus puestos de trabajo a varios de mis colaboradores, gente con familias que mantener. Es solo un descuido aislado, ya lo estamos corrigiendo. ¿No podría simplemente mencionarlo como una 'observación' o una 'oportunidad de mejora' en su informe? Sería un gesto de buena fe que nuestra empresa no olvidaría."</a:t>
          </a:r>
          <a:endParaRPr lang="es-MX" sz="900" kern="1200">
            <a:latin typeface="Montserrat" pitchFamily="2" charset="0"/>
          </a:endParaRPr>
        </a:p>
      </dsp:txBody>
      <dsp:txXfrm>
        <a:off x="0" y="474276"/>
        <a:ext cx="6884670" cy="1863000"/>
      </dsp:txXfrm>
    </dsp:sp>
    <dsp:sp modelId="{ECC59038-2CF4-4EC9-9D5F-BB31E58E5394}">
      <dsp:nvSpPr>
        <dsp:cNvPr id="0" name=""/>
        <dsp:cNvSpPr/>
      </dsp:nvSpPr>
      <dsp:spPr>
        <a:xfrm>
          <a:off x="0" y="2337276"/>
          <a:ext cx="6884670" cy="431730"/>
        </a:xfrm>
        <a:prstGeom prst="roundRect">
          <a:avLst/>
        </a:prstGeom>
        <a:solidFill>
          <a:srgbClr val="6C1D4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s-MX" sz="1800" b="1" i="0" u="none" kern="1200">
              <a:latin typeface="Montserrat" pitchFamily="2" charset="0"/>
            </a:rPr>
            <a:t>Tarea para el Participante:</a:t>
          </a:r>
          <a:endParaRPr lang="es-MX" sz="1800" kern="1200">
            <a:latin typeface="Montserrat" pitchFamily="2" charset="0"/>
          </a:endParaRPr>
        </a:p>
      </dsp:txBody>
      <dsp:txXfrm>
        <a:off x="21075" y="2358351"/>
        <a:ext cx="6842520" cy="389580"/>
      </dsp:txXfrm>
    </dsp:sp>
    <dsp:sp modelId="{7E39BF59-501F-41AE-985A-D7D9123B7230}">
      <dsp:nvSpPr>
        <dsp:cNvPr id="0" name=""/>
        <dsp:cNvSpPr/>
      </dsp:nvSpPr>
      <dsp:spPr>
        <a:xfrm>
          <a:off x="0" y="2769006"/>
          <a:ext cx="6884670" cy="931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8588" tIns="12700" rIns="71120" bIns="12700" numCol="1" spcCol="1270" anchor="t" anchorCtr="0">
          <a:noAutofit/>
        </a:bodyPr>
        <a:lstStyle/>
        <a:p>
          <a:pPr marL="57150" lvl="1" indent="-57150" algn="l" defTabSz="444500">
            <a:lnSpc>
              <a:spcPct val="90000"/>
            </a:lnSpc>
            <a:spcBef>
              <a:spcPct val="0"/>
            </a:spcBef>
            <a:spcAft>
              <a:spcPct val="20000"/>
            </a:spcAft>
            <a:buFont typeface="+mj-lt"/>
            <a:buAutoNum type="arabicPeriod"/>
          </a:pPr>
          <a:r>
            <a:rPr lang="es-MX" sz="1000" b="1" i="0" u="none" kern="1200">
              <a:solidFill>
                <a:srgbClr val="6C1D45"/>
              </a:solidFill>
              <a:latin typeface="Montserrat" pitchFamily="2" charset="0"/>
            </a:rPr>
            <a:t>Identificación</a:t>
          </a:r>
          <a:r>
            <a:rPr lang="es-MX" sz="1000" b="1" i="0" u="none" kern="1200">
              <a:latin typeface="Montserrat" pitchFamily="2" charset="0"/>
            </a:rPr>
            <a:t>:</a:t>
          </a:r>
          <a:r>
            <a:rPr lang="es-MX" sz="1000" b="0" i="0" u="none" kern="1200">
              <a:latin typeface="Montserrat" pitchFamily="2" charset="0"/>
            </a:rPr>
            <a:t> ¿Qué principios éticos de la ISO 19011:2018 están bajo presión en este caso?</a:t>
          </a:r>
          <a:endParaRPr lang="es-MX" sz="1000" kern="1200">
            <a:latin typeface="Montserrat" pitchFamily="2" charset="0"/>
          </a:endParaRPr>
        </a:p>
        <a:p>
          <a:pPr marL="57150" lvl="1" indent="-57150" algn="l" defTabSz="444500">
            <a:lnSpc>
              <a:spcPct val="90000"/>
            </a:lnSpc>
            <a:spcBef>
              <a:spcPct val="0"/>
            </a:spcBef>
            <a:spcAft>
              <a:spcPct val="20000"/>
            </a:spcAft>
            <a:buFont typeface="+mj-lt"/>
            <a:buAutoNum type="arabicPeriod"/>
          </a:pPr>
          <a:r>
            <a:rPr lang="es-MX" sz="1000" b="1" i="0" u="none" kern="1200">
              <a:solidFill>
                <a:srgbClr val="6C1D45"/>
              </a:solidFill>
              <a:latin typeface="Montserrat" pitchFamily="2" charset="0"/>
            </a:rPr>
            <a:t>Análisis</a:t>
          </a:r>
          <a:r>
            <a:rPr lang="es-MX" sz="1000" b="1" i="0" u="none" kern="1200">
              <a:latin typeface="Montserrat" pitchFamily="2" charset="0"/>
            </a:rPr>
            <a:t>:</a:t>
          </a:r>
          <a:r>
            <a:rPr lang="es-MX" sz="1000" b="0" i="0" u="none" kern="1200">
              <a:latin typeface="Montserrat" pitchFamily="2" charset="0"/>
            </a:rPr>
            <a:t> ¿Cuáles son los riesgos y las consecuencias de que la Ing. Díaz:</a:t>
          </a:r>
          <a:br>
            <a:rPr lang="es-MX" sz="1000" b="0" i="0" u="none" kern="1200">
              <a:latin typeface="Montserrat" pitchFamily="2" charset="0"/>
            </a:rPr>
          </a:br>
          <a:r>
            <a:rPr lang="es-MX" sz="1000" b="0" i="0" u="none" kern="1200">
              <a:latin typeface="Montserrat" pitchFamily="2" charset="0"/>
            </a:rPr>
            <a:t>a) Ceda a la presión y suavice el hallazgo?</a:t>
          </a:r>
          <a:br>
            <a:rPr lang="es-MX" sz="1000" b="0" i="0" u="none" kern="1200">
              <a:latin typeface="Montserrat" pitchFamily="2" charset="0"/>
            </a:rPr>
          </a:br>
          <a:r>
            <a:rPr lang="es-MX" sz="1000" b="0" i="0" u="none" kern="1200">
              <a:latin typeface="Montserrat" pitchFamily="2" charset="0"/>
            </a:rPr>
            <a:t>b) Se mantenga firme en su posición basada en la evidencia?</a:t>
          </a:r>
        </a:p>
        <a:p>
          <a:pPr marL="57150" lvl="1" indent="-57150" algn="l" defTabSz="444500">
            <a:lnSpc>
              <a:spcPct val="90000"/>
            </a:lnSpc>
            <a:spcBef>
              <a:spcPct val="0"/>
            </a:spcBef>
            <a:spcAft>
              <a:spcPct val="20000"/>
            </a:spcAft>
            <a:buFont typeface="+mj-lt"/>
            <a:buAutoNum type="arabicPeriod"/>
          </a:pPr>
          <a:r>
            <a:rPr lang="es-MX" sz="1000" b="1" i="0" u="none" kern="1200">
              <a:solidFill>
                <a:srgbClr val="6C1D45"/>
              </a:solidFill>
              <a:latin typeface="Montserrat" pitchFamily="2" charset="0"/>
            </a:rPr>
            <a:t>Evaluación:</a:t>
          </a:r>
          <a:r>
            <a:rPr lang="es-MX" sz="1000" b="0" i="0" u="none" kern="1200">
              <a:latin typeface="Montserrat" pitchFamily="2" charset="0"/>
            </a:rPr>
            <a:t>  ¿Cómo debe proceder la Ing. Laura Díaz para manejar esta situación de manera profesional y ética? Describa su respuesta y argumentación.</a:t>
          </a:r>
        </a:p>
      </dsp:txBody>
      <dsp:txXfrm>
        <a:off x="0" y="2769006"/>
        <a:ext cx="6884670" cy="9315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Folleto para empresa de tecnología</Template>
  <TotalTime>168</TotalTime>
  <Pages>4</Pages>
  <Words>55</Words>
  <Characters>307</Characters>
  <Application>Microsoft Office Word</Application>
  <DocSecurity>0</DocSecurity>
  <Lines>2</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Lidia Martínez</cp:lastModifiedBy>
  <cp:revision>10</cp:revision>
  <dcterms:created xsi:type="dcterms:W3CDTF">2025-11-12T20:15:00Z</dcterms:created>
  <dcterms:modified xsi:type="dcterms:W3CDTF">2025-11-14T01:05:00Z</dcterms:modified>
</cp:coreProperties>
</file>